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79C4" w:rsidRDefault="001979C4" w:rsidP="001979C4">
      <w:pPr>
        <w:jc w:val="center"/>
        <w:rPr>
          <w:rFonts w:ascii="宋体"/>
          <w:b/>
          <w:sz w:val="36"/>
          <w:szCs w:val="32"/>
        </w:rPr>
      </w:pPr>
      <w:r>
        <w:rPr>
          <w:rFonts w:ascii="黑体" w:eastAsia="黑体" w:hint="eastAsia"/>
          <w:b/>
          <w:sz w:val="32"/>
          <w:szCs w:val="32"/>
        </w:rPr>
        <w:t>面试信息登记表（校园招聘）</w:t>
      </w:r>
    </w:p>
    <w:p w:rsidR="001979C4" w:rsidRPr="0002138F" w:rsidRDefault="001979C4" w:rsidP="001979C4">
      <w:pPr>
        <w:ind w:left="991" w:hangingChars="472" w:hanging="991"/>
        <w:jc w:val="left"/>
        <w:rPr>
          <w:rFonts w:ascii="宋体"/>
          <w:b/>
          <w:sz w:val="36"/>
          <w:szCs w:val="32"/>
        </w:rPr>
      </w:pPr>
      <w:r>
        <w:rPr>
          <w:rFonts w:hint="eastAsia"/>
        </w:rPr>
        <w:t>请您如实填写下列资料，我们会妥善保存您的个人资料，非常感谢您的合作！</w:t>
      </w:r>
    </w:p>
    <w:tbl>
      <w:tblPr>
        <w:tblW w:w="1001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3"/>
        <w:gridCol w:w="1275"/>
        <w:gridCol w:w="21"/>
        <w:gridCol w:w="1276"/>
        <w:gridCol w:w="1559"/>
        <w:gridCol w:w="1191"/>
        <w:gridCol w:w="363"/>
        <w:gridCol w:w="44"/>
        <w:gridCol w:w="1134"/>
        <w:gridCol w:w="66"/>
        <w:gridCol w:w="744"/>
        <w:gridCol w:w="1094"/>
      </w:tblGrid>
      <w:tr w:rsidR="00632125" w:rsidTr="00BC64CD">
        <w:trPr>
          <w:trHeight w:val="411"/>
          <w:jc w:val="center"/>
        </w:trPr>
        <w:tc>
          <w:tcPr>
            <w:tcW w:w="1243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632125" w:rsidRPr="00413048" w:rsidRDefault="00632125" w:rsidP="00226788">
            <w:pPr>
              <w:jc w:val="center"/>
              <w:rPr>
                <w:szCs w:val="21"/>
              </w:rPr>
            </w:pPr>
            <w:r w:rsidRPr="00413048">
              <w:rPr>
                <w:rFonts w:hint="eastAsia"/>
                <w:szCs w:val="21"/>
              </w:rPr>
              <w:t>姓</w:t>
            </w:r>
            <w:r>
              <w:rPr>
                <w:rFonts w:hint="eastAsia"/>
                <w:szCs w:val="21"/>
              </w:rPr>
              <w:t xml:space="preserve">    </w:t>
            </w:r>
            <w:r w:rsidR="00423FCC">
              <w:rPr>
                <w:rFonts w:hint="eastAsia"/>
              </w:rPr>
              <w:t>名</w:t>
            </w:r>
          </w:p>
        </w:tc>
        <w:sdt>
          <w:sdtPr>
            <w:rPr>
              <w:szCs w:val="21"/>
            </w:rPr>
            <w:id w:val="-987319268"/>
            <w:placeholder>
              <w:docPart w:val="7D20C5DDB96D4C609FB947989B2F5397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top w:val="single" w:sz="12" w:space="0" w:color="auto"/>
                </w:tcBorders>
                <w:shd w:val="clear" w:color="auto" w:fill="auto"/>
                <w:vAlign w:val="center"/>
              </w:tcPr>
              <w:p w:rsidR="00632125" w:rsidRPr="00413048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rFonts w:hint="eastAsia"/>
                    <w:szCs w:val="21"/>
                  </w:rPr>
                  <w:t xml:space="preserve"> </w:t>
                </w:r>
                <w:r>
                  <w:rPr>
                    <w:szCs w:val="21"/>
                  </w:rPr>
                  <w:t xml:space="preserve">  </w:t>
                </w:r>
              </w:p>
            </w:tc>
          </w:sdtContent>
        </w:sdt>
        <w:tc>
          <w:tcPr>
            <w:tcW w:w="1297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632125" w:rsidRPr="00413048" w:rsidRDefault="00816CAA" w:rsidP="0022678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生</w:t>
            </w:r>
            <w:r w:rsidR="0060254D"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源</w:t>
            </w:r>
            <w:r w:rsidR="0060254D"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地</w:t>
            </w:r>
          </w:p>
        </w:tc>
        <w:sdt>
          <w:sdtPr>
            <w:rPr>
              <w:szCs w:val="21"/>
            </w:rPr>
            <w:id w:val="-1523779270"/>
            <w:placeholder>
              <w:docPart w:val="D86DECD72EA54A4A8D7E9E78E06C30F8"/>
            </w:placeholder>
            <w:showingPlcHdr/>
            <w:text/>
          </w:sdtPr>
          <w:sdtEndPr/>
          <w:sdtContent>
            <w:tc>
              <w:tcPr>
                <w:tcW w:w="1559" w:type="dxa"/>
                <w:tcBorders>
                  <w:top w:val="single" w:sz="12" w:space="0" w:color="auto"/>
                </w:tcBorders>
                <w:shd w:val="clear" w:color="auto" w:fill="auto"/>
                <w:vAlign w:val="center"/>
              </w:tcPr>
              <w:p w:rsidR="00632125" w:rsidRPr="00413048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  <w:tc>
          <w:tcPr>
            <w:tcW w:w="1191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632125" w:rsidRPr="00413048" w:rsidRDefault="0060254D" w:rsidP="0022678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籍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贯</w:t>
            </w:r>
          </w:p>
        </w:tc>
        <w:sdt>
          <w:sdtPr>
            <w:rPr>
              <w:rFonts w:hint="eastAsia"/>
              <w:szCs w:val="21"/>
            </w:rPr>
            <w:id w:val="-1548676647"/>
            <w:placeholder>
              <w:docPart w:val="6E18070E939A459CA499B4E185AB5770"/>
            </w:placeholder>
            <w:text/>
          </w:sdtPr>
          <w:sdtEndPr/>
          <w:sdtContent>
            <w:tc>
              <w:tcPr>
                <w:tcW w:w="1541" w:type="dxa"/>
                <w:gridSpan w:val="3"/>
                <w:tcBorders>
                  <w:top w:val="single" w:sz="12" w:space="0" w:color="auto"/>
                </w:tcBorders>
                <w:shd w:val="clear" w:color="auto" w:fill="auto"/>
                <w:vAlign w:val="center"/>
              </w:tcPr>
              <w:p w:rsidR="00632125" w:rsidRPr="00413048" w:rsidRDefault="0060254D" w:rsidP="0060254D">
                <w:pPr>
                  <w:rPr>
                    <w:szCs w:val="21"/>
                  </w:rPr>
                </w:pPr>
                <w:r>
                  <w:rPr>
                    <w:rFonts w:hint="eastAsia"/>
                    <w:szCs w:val="21"/>
                  </w:rPr>
                  <w:t xml:space="preserve"> </w:t>
                </w:r>
              </w:p>
            </w:tc>
          </w:sdtContent>
        </w:sdt>
        <w:sdt>
          <w:sdtPr>
            <w:rPr>
              <w:szCs w:val="21"/>
            </w:rPr>
            <w:id w:val="-173577258"/>
            <w:showingPlcHdr/>
            <w:picture/>
          </w:sdtPr>
          <w:sdtEndPr/>
          <w:sdtContent>
            <w:tc>
              <w:tcPr>
                <w:tcW w:w="1904" w:type="dxa"/>
                <w:gridSpan w:val="3"/>
                <w:vMerge w:val="restart"/>
                <w:tcBorders>
                  <w:top w:val="single" w:sz="12" w:space="0" w:color="auto"/>
                </w:tcBorders>
                <w:shd w:val="clear" w:color="auto" w:fill="auto"/>
                <w:vAlign w:val="center"/>
              </w:tcPr>
              <w:p w:rsidR="00632125" w:rsidRPr="00413048" w:rsidRDefault="009165A1" w:rsidP="00632125">
                <w:pPr>
                  <w:jc w:val="center"/>
                  <w:rPr>
                    <w:szCs w:val="21"/>
                  </w:rPr>
                </w:pPr>
                <w:r>
                  <w:rPr>
                    <w:noProof/>
                    <w:szCs w:val="21"/>
                  </w:rPr>
                  <w:drawing>
                    <wp:inline distT="0" distB="0" distL="0" distR="0">
                      <wp:extent cx="1066800" cy="1066800"/>
                      <wp:effectExtent l="0" t="0" r="0" b="0"/>
                      <wp:docPr id="11" name="图片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66800" cy="1066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632125" w:rsidTr="00BC64CD">
        <w:trPr>
          <w:trHeight w:val="411"/>
          <w:jc w:val="center"/>
        </w:trPr>
        <w:tc>
          <w:tcPr>
            <w:tcW w:w="124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632125" w:rsidRPr="00413048" w:rsidRDefault="00632125" w:rsidP="0022678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性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别</w:t>
            </w:r>
          </w:p>
        </w:tc>
        <w:sdt>
          <w:sdtPr>
            <w:rPr>
              <w:szCs w:val="21"/>
            </w:rPr>
            <w:id w:val="1107080950"/>
            <w:placeholder>
              <w:docPart w:val="A4C56C6C0647444DAB184201ECDA14E5"/>
            </w:placeholder>
            <w:showingPlcHdr/>
            <w:dropDownList>
              <w:listItem w:displayText="男" w:value="男"/>
              <w:listItem w:displayText="女" w:value="女"/>
            </w:dropDownList>
          </w:sdtPr>
          <w:sdtEndPr/>
          <w:sdtContent>
            <w:tc>
              <w:tcPr>
                <w:tcW w:w="1275" w:type="dxa"/>
                <w:shd w:val="clear" w:color="auto" w:fill="auto"/>
                <w:vAlign w:val="center"/>
              </w:tcPr>
              <w:p w:rsidR="00632125" w:rsidRPr="00413048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  <w:tc>
          <w:tcPr>
            <w:tcW w:w="12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632125" w:rsidRPr="00413048" w:rsidRDefault="00632125" w:rsidP="00226788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30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政治面貌</w:t>
            </w:r>
          </w:p>
        </w:tc>
        <w:sdt>
          <w:sdtPr>
            <w:rPr>
              <w:szCs w:val="21"/>
            </w:rPr>
            <w:id w:val="478964942"/>
            <w:placeholder>
              <w:docPart w:val="F96EA345D28D4454BA29E85F52AE860C"/>
            </w:placeholder>
            <w:showingPlcHdr/>
            <w:dropDownList>
              <w:listItem w:value="选择一项。"/>
              <w:listItem w:displayText="党员" w:value="党员"/>
              <w:listItem w:displayText="群众" w:value="群众"/>
              <w:listItem w:displayText="团员" w:value="团员"/>
            </w:dropDownList>
          </w:sdtPr>
          <w:sdtEndPr/>
          <w:sdtContent>
            <w:tc>
              <w:tcPr>
                <w:tcW w:w="1559" w:type="dxa"/>
                <w:shd w:val="clear" w:color="auto" w:fill="auto"/>
                <w:vAlign w:val="center"/>
              </w:tcPr>
              <w:p w:rsidR="00632125" w:rsidRPr="00413048" w:rsidRDefault="004D2618" w:rsidP="001E27CA">
                <w:pPr>
                  <w:jc w:val="center"/>
                  <w:rPr>
                    <w:szCs w:val="21"/>
                  </w:rPr>
                </w:pPr>
                <w:r w:rsidRPr="00AA4C82">
                  <w:rPr>
                    <w:rStyle w:val="ab"/>
                    <w:rFonts w:hint="eastAsia"/>
                  </w:rPr>
                  <w:t>选择一项。</w:t>
                </w:r>
              </w:p>
            </w:tc>
          </w:sdtContent>
        </w:sdt>
        <w:tc>
          <w:tcPr>
            <w:tcW w:w="119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632125" w:rsidRPr="00413048" w:rsidRDefault="00632125" w:rsidP="0022678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健康状况</w:t>
            </w:r>
          </w:p>
        </w:tc>
        <w:sdt>
          <w:sdtPr>
            <w:rPr>
              <w:szCs w:val="21"/>
            </w:rPr>
            <w:id w:val="1857606726"/>
            <w:placeholder>
              <w:docPart w:val="9B5A7EEE625E4B23BE42772351CF4EF1"/>
            </w:placeholder>
            <w:showingPlcHdr/>
            <w:dropDownList>
              <w:listItem w:displayText="良好" w:value="良好"/>
              <w:listItem w:displayText="见补充说明" w:value="见补充说明"/>
            </w:dropDownList>
          </w:sdtPr>
          <w:sdtEndPr/>
          <w:sdtContent>
            <w:tc>
              <w:tcPr>
                <w:tcW w:w="1541" w:type="dxa"/>
                <w:gridSpan w:val="3"/>
                <w:shd w:val="clear" w:color="auto" w:fill="auto"/>
                <w:vAlign w:val="center"/>
              </w:tcPr>
              <w:p w:rsidR="00632125" w:rsidRPr="00413048" w:rsidRDefault="0043774A" w:rsidP="0043774A">
                <w:pPr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>请阅</w:t>
                </w:r>
                <w:r>
                  <w:rPr>
                    <w:rStyle w:val="ab"/>
                  </w:rPr>
                  <w:t>注意事项</w:t>
                </w:r>
              </w:p>
            </w:tc>
          </w:sdtContent>
        </w:sdt>
        <w:tc>
          <w:tcPr>
            <w:tcW w:w="1904" w:type="dxa"/>
            <w:gridSpan w:val="3"/>
            <w:vMerge/>
            <w:shd w:val="clear" w:color="auto" w:fill="auto"/>
            <w:vAlign w:val="center"/>
          </w:tcPr>
          <w:p w:rsidR="00632125" w:rsidRPr="00413048" w:rsidRDefault="00632125" w:rsidP="00226788">
            <w:pPr>
              <w:jc w:val="center"/>
              <w:rPr>
                <w:szCs w:val="21"/>
              </w:rPr>
            </w:pPr>
          </w:p>
        </w:tc>
      </w:tr>
      <w:tr w:rsidR="00632125" w:rsidTr="00BC64CD">
        <w:trPr>
          <w:trHeight w:val="411"/>
          <w:jc w:val="center"/>
        </w:trPr>
        <w:tc>
          <w:tcPr>
            <w:tcW w:w="124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632125" w:rsidRDefault="00632125" w:rsidP="0022678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身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高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2125" w:rsidRPr="00413048" w:rsidRDefault="004C773B" w:rsidP="001E27CA">
            <w:pPr>
              <w:jc w:val="center"/>
              <w:rPr>
                <w:szCs w:val="21"/>
              </w:rPr>
            </w:pPr>
            <w:sdt>
              <w:sdtPr>
                <w:rPr>
                  <w:szCs w:val="21"/>
                </w:rPr>
                <w:id w:val="448139131"/>
                <w:placeholder>
                  <w:docPart w:val="1D98361582624256B8EF1F8C1B8F3C0D"/>
                </w:placeholder>
                <w:showingPlcHdr/>
                <w:text/>
              </w:sdtPr>
              <w:sdtEndPr/>
              <w:sdtContent>
                <w:r w:rsidR="001E27CA">
                  <w:rPr>
                    <w:rStyle w:val="ab"/>
                    <w:rFonts w:hint="eastAsia"/>
                  </w:rPr>
                  <w:t xml:space="preserve"> </w:t>
                </w:r>
                <w:r w:rsidR="001E27CA">
                  <w:rPr>
                    <w:rStyle w:val="ab"/>
                  </w:rPr>
                  <w:t xml:space="preserve">  </w:t>
                </w:r>
              </w:sdtContent>
            </w:sdt>
            <w:r w:rsidR="009165A1">
              <w:rPr>
                <w:szCs w:val="21"/>
              </w:rPr>
              <w:t>c</w:t>
            </w:r>
            <w:r w:rsidR="00E00BF4">
              <w:rPr>
                <w:rFonts w:hint="eastAsia"/>
                <w:szCs w:val="21"/>
              </w:rPr>
              <w:t>m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632125" w:rsidRPr="00AC1086" w:rsidRDefault="00632125" w:rsidP="00226788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30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民</w:t>
            </w:r>
            <w:r>
              <w:rPr>
                <w:rFonts w:hint="eastAsia"/>
                <w:sz w:val="21"/>
                <w:szCs w:val="21"/>
              </w:rPr>
              <w:t xml:space="preserve">    </w:t>
            </w:r>
            <w:r>
              <w:rPr>
                <w:rFonts w:hint="eastAsia"/>
                <w:sz w:val="21"/>
                <w:szCs w:val="21"/>
              </w:rPr>
              <w:t>族</w:t>
            </w:r>
          </w:p>
        </w:tc>
        <w:sdt>
          <w:sdtPr>
            <w:rPr>
              <w:szCs w:val="21"/>
            </w:rPr>
            <w:id w:val="661897267"/>
            <w:placeholder>
              <w:docPart w:val="F776F23D91F940EEB5CF801B81F2460A"/>
            </w:placeholder>
            <w:showingPlcHdr/>
            <w:text/>
          </w:sdtPr>
          <w:sdtEndPr/>
          <w:sdtContent>
            <w:tc>
              <w:tcPr>
                <w:tcW w:w="1559" w:type="dxa"/>
                <w:shd w:val="clear" w:color="auto" w:fill="auto"/>
                <w:vAlign w:val="center"/>
              </w:tcPr>
              <w:p w:rsidR="00632125" w:rsidRPr="00413048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  <w:tc>
          <w:tcPr>
            <w:tcW w:w="119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632125" w:rsidRPr="00413048" w:rsidRDefault="00632125" w:rsidP="00226788">
            <w:pPr>
              <w:rPr>
                <w:szCs w:val="21"/>
              </w:rPr>
            </w:pPr>
            <w:r w:rsidRPr="00413048">
              <w:rPr>
                <w:rFonts w:hint="eastAsia"/>
                <w:szCs w:val="21"/>
              </w:rPr>
              <w:t>婚姻状况</w:t>
            </w:r>
          </w:p>
        </w:tc>
        <w:sdt>
          <w:sdtPr>
            <w:rPr>
              <w:rFonts w:hint="eastAsia"/>
              <w:szCs w:val="21"/>
            </w:rPr>
            <w:id w:val="-1124468690"/>
            <w:placeholder>
              <w:docPart w:val="BED39F2147144F519552724D82687BE3"/>
            </w:placeholder>
            <w:text/>
          </w:sdtPr>
          <w:sdtEndPr/>
          <w:sdtContent>
            <w:tc>
              <w:tcPr>
                <w:tcW w:w="1541" w:type="dxa"/>
                <w:gridSpan w:val="3"/>
                <w:shd w:val="clear" w:color="auto" w:fill="auto"/>
                <w:vAlign w:val="center"/>
              </w:tcPr>
              <w:p w:rsidR="00632125" w:rsidRPr="00413048" w:rsidRDefault="0060254D" w:rsidP="001E27CA">
                <w:pPr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  <w:tc>
          <w:tcPr>
            <w:tcW w:w="1904" w:type="dxa"/>
            <w:gridSpan w:val="3"/>
            <w:vMerge/>
            <w:shd w:val="clear" w:color="auto" w:fill="auto"/>
            <w:vAlign w:val="center"/>
          </w:tcPr>
          <w:p w:rsidR="00632125" w:rsidRPr="00413048" w:rsidRDefault="00632125" w:rsidP="00226788">
            <w:pPr>
              <w:jc w:val="center"/>
              <w:rPr>
                <w:szCs w:val="21"/>
              </w:rPr>
            </w:pPr>
          </w:p>
        </w:tc>
      </w:tr>
      <w:tr w:rsidR="00632125" w:rsidTr="00BC64CD">
        <w:trPr>
          <w:trHeight w:val="411"/>
          <w:jc w:val="center"/>
        </w:trPr>
        <w:tc>
          <w:tcPr>
            <w:tcW w:w="124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632125" w:rsidRPr="00413048" w:rsidRDefault="00632125" w:rsidP="0022678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家庭地</w:t>
            </w:r>
            <w:r w:rsidRPr="00413048">
              <w:rPr>
                <w:rFonts w:hint="eastAsia"/>
                <w:szCs w:val="21"/>
              </w:rPr>
              <w:t>址</w:t>
            </w:r>
          </w:p>
        </w:tc>
        <w:sdt>
          <w:sdtPr>
            <w:rPr>
              <w:szCs w:val="21"/>
            </w:rPr>
            <w:id w:val="1870788661"/>
            <w:placeholder>
              <w:docPart w:val="A50F5B847A7444CD8789127C8AAE9047"/>
            </w:placeholder>
            <w:showingPlcHdr/>
            <w:text/>
          </w:sdtPr>
          <w:sdtEndPr/>
          <w:sdtContent>
            <w:tc>
              <w:tcPr>
                <w:tcW w:w="4131" w:type="dxa"/>
                <w:gridSpan w:val="4"/>
                <w:shd w:val="clear" w:color="auto" w:fill="auto"/>
                <w:vAlign w:val="center"/>
              </w:tcPr>
              <w:p w:rsidR="00632125" w:rsidRPr="00413048" w:rsidRDefault="001E27CA" w:rsidP="001E27CA">
                <w:pPr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  <w:tc>
          <w:tcPr>
            <w:tcW w:w="119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632125" w:rsidRPr="00413048" w:rsidRDefault="00632125" w:rsidP="00226788">
            <w:pPr>
              <w:rPr>
                <w:szCs w:val="21"/>
              </w:rPr>
            </w:pPr>
            <w:r w:rsidRPr="00413048">
              <w:rPr>
                <w:rFonts w:hint="eastAsia"/>
                <w:szCs w:val="21"/>
              </w:rPr>
              <w:t>邮政编码</w:t>
            </w:r>
          </w:p>
        </w:tc>
        <w:sdt>
          <w:sdtPr>
            <w:rPr>
              <w:rFonts w:hint="eastAsia"/>
              <w:szCs w:val="21"/>
            </w:rPr>
            <w:id w:val="1208767460"/>
            <w:placeholder>
              <w:docPart w:val="604F0001EC6C41548232D6B476858329"/>
            </w:placeholder>
            <w:text/>
          </w:sdtPr>
          <w:sdtEndPr/>
          <w:sdtContent>
            <w:tc>
              <w:tcPr>
                <w:tcW w:w="1541" w:type="dxa"/>
                <w:gridSpan w:val="3"/>
                <w:shd w:val="clear" w:color="auto" w:fill="auto"/>
                <w:vAlign w:val="center"/>
              </w:tcPr>
              <w:p w:rsidR="00632125" w:rsidRPr="00413048" w:rsidRDefault="001E27CA" w:rsidP="001E27CA">
                <w:pPr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  <w:tc>
          <w:tcPr>
            <w:tcW w:w="1904" w:type="dxa"/>
            <w:gridSpan w:val="3"/>
            <w:vMerge/>
            <w:shd w:val="clear" w:color="auto" w:fill="auto"/>
            <w:vAlign w:val="center"/>
          </w:tcPr>
          <w:p w:rsidR="00632125" w:rsidRPr="00413048" w:rsidRDefault="00632125" w:rsidP="00226788">
            <w:pPr>
              <w:spacing w:line="200" w:lineRule="exact"/>
              <w:rPr>
                <w:szCs w:val="21"/>
              </w:rPr>
            </w:pPr>
          </w:p>
        </w:tc>
      </w:tr>
      <w:tr w:rsidR="00632125" w:rsidTr="00BC64CD">
        <w:trPr>
          <w:trHeight w:val="411"/>
          <w:jc w:val="center"/>
        </w:trPr>
        <w:tc>
          <w:tcPr>
            <w:tcW w:w="124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632125" w:rsidRDefault="00632125" w:rsidP="0022678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学校地址</w:t>
            </w:r>
          </w:p>
        </w:tc>
        <w:sdt>
          <w:sdtPr>
            <w:rPr>
              <w:szCs w:val="21"/>
            </w:rPr>
            <w:id w:val="-2101780162"/>
            <w:placeholder>
              <w:docPart w:val="64D433BBB07F4051AEB87357241C1A56"/>
            </w:placeholder>
            <w:showingPlcHdr/>
            <w:text/>
          </w:sdtPr>
          <w:sdtEndPr/>
          <w:sdtContent>
            <w:tc>
              <w:tcPr>
                <w:tcW w:w="4131" w:type="dxa"/>
                <w:gridSpan w:val="4"/>
                <w:shd w:val="clear" w:color="auto" w:fill="auto"/>
                <w:vAlign w:val="center"/>
              </w:tcPr>
              <w:p w:rsidR="00632125" w:rsidRPr="00413048" w:rsidRDefault="001E27CA" w:rsidP="001E27CA">
                <w:pPr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  </w:t>
                </w:r>
              </w:p>
            </w:tc>
          </w:sdtContent>
        </w:sdt>
        <w:tc>
          <w:tcPr>
            <w:tcW w:w="119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632125" w:rsidRPr="00413048" w:rsidRDefault="00632125" w:rsidP="0022678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邮政编码</w:t>
            </w:r>
          </w:p>
        </w:tc>
        <w:sdt>
          <w:sdtPr>
            <w:rPr>
              <w:rFonts w:hint="eastAsia"/>
              <w:szCs w:val="21"/>
            </w:rPr>
            <w:id w:val="1110015756"/>
            <w:placeholder>
              <w:docPart w:val="8964C894ADEC4803AFF5ECA286697FBB"/>
            </w:placeholder>
            <w:text/>
          </w:sdtPr>
          <w:sdtEndPr/>
          <w:sdtContent>
            <w:tc>
              <w:tcPr>
                <w:tcW w:w="1541" w:type="dxa"/>
                <w:gridSpan w:val="3"/>
                <w:shd w:val="clear" w:color="auto" w:fill="auto"/>
                <w:vAlign w:val="center"/>
              </w:tcPr>
              <w:p w:rsidR="00632125" w:rsidRPr="00413048" w:rsidRDefault="001E27CA" w:rsidP="001E27CA">
                <w:pPr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  <w:tc>
          <w:tcPr>
            <w:tcW w:w="1904" w:type="dxa"/>
            <w:gridSpan w:val="3"/>
            <w:vMerge/>
            <w:shd w:val="clear" w:color="auto" w:fill="auto"/>
            <w:vAlign w:val="center"/>
          </w:tcPr>
          <w:p w:rsidR="00632125" w:rsidRPr="00413048" w:rsidRDefault="00632125" w:rsidP="00226788">
            <w:pPr>
              <w:spacing w:line="200" w:lineRule="exact"/>
              <w:rPr>
                <w:szCs w:val="21"/>
              </w:rPr>
            </w:pPr>
          </w:p>
        </w:tc>
      </w:tr>
      <w:tr w:rsidR="00632125" w:rsidTr="00BC64CD">
        <w:trPr>
          <w:trHeight w:val="411"/>
          <w:jc w:val="center"/>
        </w:trPr>
        <w:tc>
          <w:tcPr>
            <w:tcW w:w="124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632125" w:rsidRPr="00413048" w:rsidRDefault="00632125" w:rsidP="00226788">
            <w:pPr>
              <w:jc w:val="center"/>
              <w:rPr>
                <w:szCs w:val="21"/>
              </w:rPr>
            </w:pPr>
            <w:r w:rsidRPr="00413048">
              <w:rPr>
                <w:rFonts w:hint="eastAsia"/>
                <w:szCs w:val="21"/>
              </w:rPr>
              <w:t>E-mail</w:t>
            </w:r>
          </w:p>
        </w:tc>
        <w:sdt>
          <w:sdtPr>
            <w:rPr>
              <w:szCs w:val="21"/>
            </w:rPr>
            <w:id w:val="-506132604"/>
            <w:placeholder>
              <w:docPart w:val="497949644A8D443680F938649795D7E8"/>
            </w:placeholder>
            <w:showingPlcHdr/>
            <w:text/>
          </w:sdtPr>
          <w:sdtEndPr/>
          <w:sdtContent>
            <w:tc>
              <w:tcPr>
                <w:tcW w:w="4131" w:type="dxa"/>
                <w:gridSpan w:val="4"/>
                <w:shd w:val="clear" w:color="auto" w:fill="auto"/>
                <w:vAlign w:val="center"/>
              </w:tcPr>
              <w:p w:rsidR="00632125" w:rsidRPr="00413048" w:rsidRDefault="001E27CA" w:rsidP="001E27CA">
                <w:pPr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  </w:t>
                </w:r>
              </w:p>
            </w:tc>
          </w:sdtContent>
        </w:sdt>
        <w:tc>
          <w:tcPr>
            <w:tcW w:w="119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632125" w:rsidRPr="00413048" w:rsidRDefault="00632125" w:rsidP="0022678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移动电话</w:t>
            </w:r>
          </w:p>
        </w:tc>
        <w:sdt>
          <w:sdtPr>
            <w:rPr>
              <w:szCs w:val="21"/>
            </w:rPr>
            <w:id w:val="-1495180452"/>
            <w:placeholder>
              <w:docPart w:val="85B7F1A1E3DD406DA47C970CC5103C36"/>
            </w:placeholder>
            <w:showingPlcHdr/>
            <w:text/>
          </w:sdtPr>
          <w:sdtEndPr/>
          <w:sdtContent>
            <w:tc>
              <w:tcPr>
                <w:tcW w:w="1541" w:type="dxa"/>
                <w:gridSpan w:val="3"/>
                <w:shd w:val="clear" w:color="auto" w:fill="auto"/>
                <w:vAlign w:val="center"/>
              </w:tcPr>
              <w:p w:rsidR="00632125" w:rsidRPr="00413048" w:rsidRDefault="001E27CA" w:rsidP="001E27CA">
                <w:pPr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  <w:tc>
          <w:tcPr>
            <w:tcW w:w="1904" w:type="dxa"/>
            <w:gridSpan w:val="3"/>
            <w:vMerge/>
            <w:shd w:val="clear" w:color="auto" w:fill="auto"/>
            <w:vAlign w:val="center"/>
          </w:tcPr>
          <w:p w:rsidR="00632125" w:rsidRPr="00413048" w:rsidRDefault="00632125" w:rsidP="00226788">
            <w:pPr>
              <w:spacing w:line="200" w:lineRule="exact"/>
              <w:rPr>
                <w:szCs w:val="21"/>
              </w:rPr>
            </w:pPr>
          </w:p>
        </w:tc>
      </w:tr>
      <w:tr w:rsidR="00713F35" w:rsidTr="00BC64CD">
        <w:trPr>
          <w:trHeight w:val="411"/>
          <w:jc w:val="center"/>
        </w:trPr>
        <w:tc>
          <w:tcPr>
            <w:tcW w:w="1243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713F35" w:rsidRPr="00413048" w:rsidRDefault="00713F35" w:rsidP="00226788">
            <w:pPr>
              <w:jc w:val="center"/>
              <w:rPr>
                <w:szCs w:val="21"/>
              </w:rPr>
            </w:pPr>
            <w:r w:rsidRPr="00413048">
              <w:rPr>
                <w:rFonts w:hint="eastAsia"/>
                <w:szCs w:val="21"/>
              </w:rPr>
              <w:t>身份证号</w:t>
            </w:r>
          </w:p>
        </w:tc>
        <w:sdt>
          <w:sdtPr>
            <w:rPr>
              <w:szCs w:val="21"/>
            </w:rPr>
            <w:id w:val="-1751726897"/>
            <w:placeholder>
              <w:docPart w:val="450D72BAE4924BFAA14AB97D159FF45D"/>
            </w:placeholder>
            <w:showingPlcHdr/>
            <w:text/>
          </w:sdtPr>
          <w:sdtEndPr/>
          <w:sdtContent>
            <w:tc>
              <w:tcPr>
                <w:tcW w:w="4131" w:type="dxa"/>
                <w:gridSpan w:val="4"/>
                <w:tcBorders>
                  <w:bottom w:val="single" w:sz="12" w:space="0" w:color="auto"/>
                </w:tcBorders>
                <w:shd w:val="clear" w:color="auto" w:fill="auto"/>
                <w:vAlign w:val="center"/>
              </w:tcPr>
              <w:p w:rsidR="00713F35" w:rsidRPr="00413048" w:rsidRDefault="0043774A" w:rsidP="0043774A">
                <w:pPr>
                  <w:rPr>
                    <w:szCs w:val="21"/>
                  </w:rPr>
                </w:pPr>
                <w:r>
                  <w:rPr>
                    <w:rStyle w:val="ab"/>
                  </w:rPr>
                  <w:t xml:space="preserve">   </w:t>
                </w:r>
              </w:p>
            </w:tc>
          </w:sdtContent>
        </w:sdt>
        <w:tc>
          <w:tcPr>
            <w:tcW w:w="1191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713F35" w:rsidRPr="00413048" w:rsidRDefault="00713F35" w:rsidP="0022678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应聘职位</w:t>
            </w:r>
          </w:p>
        </w:tc>
        <w:tc>
          <w:tcPr>
            <w:tcW w:w="1541" w:type="dxa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713F35" w:rsidRPr="00413048" w:rsidRDefault="00713F35" w:rsidP="001E27C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.</w:t>
            </w:r>
            <w:sdt>
              <w:sdtPr>
                <w:rPr>
                  <w:szCs w:val="21"/>
                </w:rPr>
                <w:id w:val="-719508658"/>
                <w:placeholder>
                  <w:docPart w:val="CFBBC72720EC4426ABD5F4ECDA701F35"/>
                </w:placeholder>
                <w:showingPlcHdr/>
                <w:text/>
              </w:sdtPr>
              <w:sdtEndPr/>
              <w:sdtContent>
                <w:r w:rsidR="0043774A" w:rsidRPr="009165A1">
                  <w:rPr>
                    <w:rFonts w:hint="eastAsia"/>
                    <w:color w:val="5F497A" w:themeColor="accent4" w:themeShade="BF"/>
                    <w:szCs w:val="21"/>
                  </w:rPr>
                  <w:t>请阅</w:t>
                </w:r>
                <w:r w:rsidR="0043774A" w:rsidRPr="009165A1">
                  <w:rPr>
                    <w:color w:val="5F497A" w:themeColor="accent4" w:themeShade="BF"/>
                    <w:szCs w:val="21"/>
                  </w:rPr>
                  <w:t>注意事项</w:t>
                </w:r>
              </w:sdtContent>
            </w:sdt>
          </w:p>
        </w:tc>
        <w:tc>
          <w:tcPr>
            <w:tcW w:w="1904" w:type="dxa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713F35" w:rsidRPr="00413048" w:rsidRDefault="00632125" w:rsidP="00D55520">
            <w:pPr>
              <w:spacing w:line="2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szCs w:val="21"/>
              </w:rPr>
              <w:t>.</w:t>
            </w:r>
            <w:sdt>
              <w:sdtPr>
                <w:rPr>
                  <w:szCs w:val="21"/>
                </w:rPr>
                <w:id w:val="-1372681009"/>
                <w:placeholder>
                  <w:docPart w:val="4D74D17D14874967BA46818039870258"/>
                </w:placeholder>
                <w:showingPlcHdr/>
                <w:text/>
              </w:sdtPr>
              <w:sdtEndPr/>
              <w:sdtContent>
                <w:r w:rsidR="001E27CA" w:rsidRPr="001E27CA">
                  <w:rPr>
                    <w:rFonts w:hint="eastAsia"/>
                    <w:szCs w:val="21"/>
                  </w:rPr>
                  <w:t xml:space="preserve">   </w:t>
                </w:r>
              </w:sdtContent>
            </w:sdt>
          </w:p>
        </w:tc>
      </w:tr>
      <w:tr w:rsidR="009E2549" w:rsidTr="009E2549">
        <w:trPr>
          <w:trHeight w:val="411"/>
          <w:jc w:val="center"/>
        </w:trPr>
        <w:tc>
          <w:tcPr>
            <w:tcW w:w="1243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9E2549" w:rsidRPr="00413048" w:rsidRDefault="009E2549" w:rsidP="00735D00">
            <w:pPr>
              <w:spacing w:line="20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教育经历</w:t>
            </w:r>
            <w:r w:rsidRPr="008E4ED8">
              <w:rPr>
                <w:rFonts w:hint="eastAsia"/>
                <w:sz w:val="18"/>
                <w:szCs w:val="18"/>
              </w:rPr>
              <w:t>（自高中填起</w:t>
            </w:r>
            <w:r w:rsidRPr="008E4ED8">
              <w:rPr>
                <w:sz w:val="18"/>
                <w:szCs w:val="18"/>
              </w:rPr>
              <w:t>填写</w:t>
            </w:r>
            <w:r w:rsidRPr="00413048">
              <w:rPr>
                <w:rFonts w:hint="eastAsia"/>
                <w:szCs w:val="21"/>
              </w:rPr>
              <w:t>）</w:t>
            </w:r>
          </w:p>
        </w:tc>
        <w:tc>
          <w:tcPr>
            <w:tcW w:w="1296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9E2549" w:rsidRPr="00413048" w:rsidRDefault="009E2549" w:rsidP="00226788">
            <w:pPr>
              <w:jc w:val="center"/>
              <w:rPr>
                <w:szCs w:val="21"/>
              </w:rPr>
            </w:pPr>
            <w:r w:rsidRPr="00413048">
              <w:rPr>
                <w:rFonts w:hint="eastAsia"/>
                <w:szCs w:val="21"/>
              </w:rPr>
              <w:t>起止时间</w:t>
            </w:r>
          </w:p>
        </w:tc>
        <w:tc>
          <w:tcPr>
            <w:tcW w:w="2835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9E2549" w:rsidRPr="00413048" w:rsidRDefault="009E2549" w:rsidP="00226788">
            <w:pPr>
              <w:jc w:val="center"/>
              <w:rPr>
                <w:szCs w:val="21"/>
              </w:rPr>
            </w:pPr>
            <w:r w:rsidRPr="00413048">
              <w:rPr>
                <w:rFonts w:hint="eastAsia"/>
                <w:szCs w:val="21"/>
              </w:rPr>
              <w:t>毕业院校</w:t>
            </w:r>
          </w:p>
        </w:tc>
        <w:tc>
          <w:tcPr>
            <w:tcW w:w="1191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9E2549" w:rsidRPr="00413048" w:rsidRDefault="009E2549" w:rsidP="00BC64C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学历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学位</w:t>
            </w:r>
          </w:p>
        </w:tc>
        <w:tc>
          <w:tcPr>
            <w:tcW w:w="2351" w:type="dxa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9E2549" w:rsidRPr="00413048" w:rsidRDefault="009E2549" w:rsidP="0022678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专业</w:t>
            </w:r>
          </w:p>
        </w:tc>
        <w:tc>
          <w:tcPr>
            <w:tcW w:w="1094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9E2549" w:rsidRPr="00413048" w:rsidRDefault="009E2549" w:rsidP="00226788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排名</w:t>
            </w:r>
          </w:p>
        </w:tc>
      </w:tr>
      <w:tr w:rsidR="001C6392" w:rsidTr="00955070">
        <w:trPr>
          <w:trHeight w:val="411"/>
          <w:jc w:val="center"/>
        </w:trPr>
        <w:tc>
          <w:tcPr>
            <w:tcW w:w="1243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1C6392" w:rsidRPr="00413048" w:rsidRDefault="001C6392" w:rsidP="00226788">
            <w:pPr>
              <w:jc w:val="center"/>
              <w:rPr>
                <w:szCs w:val="21"/>
              </w:rPr>
            </w:pPr>
          </w:p>
        </w:tc>
        <w:sdt>
          <w:sdtPr>
            <w:rPr>
              <w:szCs w:val="21"/>
            </w:rPr>
            <w:id w:val="-1757512347"/>
            <w:placeholder>
              <w:docPart w:val="A5E01E98D4F34E17B23C63FDA2083369"/>
            </w:placeholder>
            <w:showingPlcHdr/>
            <w:text/>
          </w:sdtPr>
          <w:sdtEndPr/>
          <w:sdtContent>
            <w:tc>
              <w:tcPr>
                <w:tcW w:w="1296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:rsidR="001C6392" w:rsidRPr="00413048" w:rsidRDefault="001E27CA" w:rsidP="0043774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  <w:sdt>
          <w:sdtPr>
            <w:rPr>
              <w:szCs w:val="21"/>
            </w:rPr>
            <w:id w:val="479274046"/>
            <w:placeholder>
              <w:docPart w:val="EB997C782AED4F999D0FAD39FCF4E265"/>
            </w:placeholder>
            <w:showingPlcHdr/>
            <w:text/>
          </w:sdtPr>
          <w:sdtEndPr/>
          <w:sdtContent>
            <w:tc>
              <w:tcPr>
                <w:tcW w:w="2835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:rsidR="001C6392" w:rsidRPr="00413048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  <w:sdt>
          <w:sdtPr>
            <w:rPr>
              <w:szCs w:val="21"/>
            </w:rPr>
            <w:id w:val="722175872"/>
            <w:placeholder>
              <w:docPart w:val="7AEA6855CD8647998AA252D2531947B3"/>
            </w:placeholder>
            <w:showingPlcHdr/>
            <w:text/>
          </w:sdtPr>
          <w:sdtEndPr/>
          <w:sdtContent>
            <w:tc>
              <w:tcPr>
                <w:tcW w:w="1191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:rsidR="001C6392" w:rsidRPr="00413048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  <w:sdt>
          <w:sdtPr>
            <w:rPr>
              <w:szCs w:val="21"/>
            </w:rPr>
            <w:id w:val="1390153602"/>
            <w:placeholder>
              <w:docPart w:val="63BEDF80BFD2437F972E15CE4181E18A"/>
            </w:placeholder>
            <w:showingPlcHdr/>
            <w:text/>
          </w:sdtPr>
          <w:sdtEndPr/>
          <w:sdtContent>
            <w:tc>
              <w:tcPr>
                <w:tcW w:w="2351" w:type="dxa"/>
                <w:gridSpan w:val="5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:rsidR="001C6392" w:rsidRPr="00413048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  <w:sdt>
          <w:sdtPr>
            <w:rPr>
              <w:szCs w:val="21"/>
            </w:rPr>
            <w:id w:val="-1170408066"/>
            <w:placeholder>
              <w:docPart w:val="7505E96E89B04A2A837DB4E8816B2F6B"/>
            </w:placeholder>
            <w:showingPlcHdr/>
            <w:dropDownList>
              <w:listItem w:displayText="前15%" w:value="前15%"/>
              <w:listItem w:displayText="前25%" w:value="前25%"/>
              <w:listItem w:displayText="前50%" w:value="前50%"/>
              <w:listItem w:displayText="后50%" w:value="后50%"/>
            </w:dropDownList>
          </w:sdtPr>
          <w:sdtEndPr/>
          <w:sdtContent>
            <w:tc>
              <w:tcPr>
                <w:tcW w:w="1094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:rsidR="001C6392" w:rsidRPr="00413048" w:rsidRDefault="004509D7" w:rsidP="001E27C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</w:tr>
      <w:tr w:rsidR="001C6392" w:rsidTr="00955070">
        <w:trPr>
          <w:trHeight w:val="411"/>
          <w:jc w:val="center"/>
        </w:trPr>
        <w:tc>
          <w:tcPr>
            <w:tcW w:w="1243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1C6392" w:rsidRPr="00413048" w:rsidRDefault="001C6392" w:rsidP="00226788">
            <w:pPr>
              <w:jc w:val="center"/>
              <w:rPr>
                <w:szCs w:val="21"/>
              </w:rPr>
            </w:pPr>
          </w:p>
        </w:tc>
        <w:sdt>
          <w:sdtPr>
            <w:rPr>
              <w:szCs w:val="21"/>
            </w:rPr>
            <w:id w:val="925540529"/>
            <w:placeholder>
              <w:docPart w:val="AC442B2A3F6445FA9C1848CAE123A068"/>
            </w:placeholder>
            <w:showingPlcHdr/>
            <w:text/>
          </w:sdtPr>
          <w:sdtEndPr/>
          <w:sdtContent>
            <w:tc>
              <w:tcPr>
                <w:tcW w:w="1296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:rsidR="001C6392" w:rsidRPr="00413048" w:rsidRDefault="001E27CA" w:rsidP="0043774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  <w:sdt>
          <w:sdtPr>
            <w:rPr>
              <w:szCs w:val="21"/>
            </w:rPr>
            <w:id w:val="189272660"/>
            <w:placeholder>
              <w:docPart w:val="6E8301D4076C47C48695044C9EE48D9E"/>
            </w:placeholder>
            <w:showingPlcHdr/>
            <w:text/>
          </w:sdtPr>
          <w:sdtEndPr/>
          <w:sdtContent>
            <w:tc>
              <w:tcPr>
                <w:tcW w:w="2835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:rsidR="001C6392" w:rsidRPr="00413048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  </w:t>
                </w:r>
              </w:p>
            </w:tc>
          </w:sdtContent>
        </w:sdt>
        <w:sdt>
          <w:sdtPr>
            <w:rPr>
              <w:szCs w:val="21"/>
            </w:rPr>
            <w:id w:val="-500665364"/>
            <w:placeholder>
              <w:docPart w:val="6F0D8010D00F45FBACB35E77BC15283D"/>
            </w:placeholder>
            <w:showingPlcHdr/>
            <w:text/>
          </w:sdtPr>
          <w:sdtEndPr/>
          <w:sdtContent>
            <w:tc>
              <w:tcPr>
                <w:tcW w:w="1191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:rsidR="001C6392" w:rsidRPr="00413048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  </w:t>
                </w:r>
              </w:p>
            </w:tc>
          </w:sdtContent>
        </w:sdt>
        <w:sdt>
          <w:sdtPr>
            <w:rPr>
              <w:szCs w:val="21"/>
            </w:rPr>
            <w:id w:val="1151101756"/>
            <w:placeholder>
              <w:docPart w:val="FC8363D2DF304F4F81E4B95C87E3A18B"/>
            </w:placeholder>
            <w:showingPlcHdr/>
            <w:text/>
          </w:sdtPr>
          <w:sdtEndPr/>
          <w:sdtContent>
            <w:tc>
              <w:tcPr>
                <w:tcW w:w="2351" w:type="dxa"/>
                <w:gridSpan w:val="5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:rsidR="001C6392" w:rsidRPr="00413048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  <w:sdt>
          <w:sdtPr>
            <w:rPr>
              <w:szCs w:val="21"/>
            </w:rPr>
            <w:id w:val="-289748178"/>
            <w:placeholder>
              <w:docPart w:val="694F54D7BD3C420892F280EA84561E42"/>
            </w:placeholder>
            <w:showingPlcHdr/>
            <w:dropDownList>
              <w:listItem w:displayText="前15%" w:value="前15%"/>
              <w:listItem w:displayText="前25%" w:value="前25%"/>
              <w:listItem w:displayText="前50%" w:value="前50%"/>
              <w:listItem w:displayText="后50%" w:value="后50%"/>
            </w:dropDownList>
          </w:sdtPr>
          <w:sdtEndPr/>
          <w:sdtContent>
            <w:tc>
              <w:tcPr>
                <w:tcW w:w="1094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:rsidR="001C6392" w:rsidRPr="00413048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</w:tr>
      <w:tr w:rsidR="001C6392" w:rsidTr="00955070">
        <w:trPr>
          <w:trHeight w:val="411"/>
          <w:jc w:val="center"/>
        </w:trPr>
        <w:tc>
          <w:tcPr>
            <w:tcW w:w="1243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1C6392" w:rsidRPr="00413048" w:rsidRDefault="001C6392" w:rsidP="00226788">
            <w:pPr>
              <w:jc w:val="center"/>
              <w:rPr>
                <w:szCs w:val="21"/>
              </w:rPr>
            </w:pPr>
          </w:p>
        </w:tc>
        <w:sdt>
          <w:sdtPr>
            <w:rPr>
              <w:szCs w:val="21"/>
            </w:rPr>
            <w:id w:val="1326712450"/>
            <w:placeholder>
              <w:docPart w:val="75DB56006FE8455082E7D9A756B5885C"/>
            </w:placeholder>
            <w:showingPlcHdr/>
            <w:text/>
          </w:sdtPr>
          <w:sdtEndPr/>
          <w:sdtContent>
            <w:tc>
              <w:tcPr>
                <w:tcW w:w="1296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:rsidR="001C6392" w:rsidRPr="00413048" w:rsidRDefault="001E27CA" w:rsidP="0043774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  <w:sdt>
          <w:sdtPr>
            <w:rPr>
              <w:szCs w:val="21"/>
            </w:rPr>
            <w:id w:val="203912534"/>
            <w:placeholder>
              <w:docPart w:val="E9EDD3D57AF7480EA6524DF6BDEF81FB"/>
            </w:placeholder>
            <w:showingPlcHdr/>
            <w:text/>
          </w:sdtPr>
          <w:sdtEndPr/>
          <w:sdtContent>
            <w:tc>
              <w:tcPr>
                <w:tcW w:w="2835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:rsidR="001C6392" w:rsidRPr="00413048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  </w:t>
                </w:r>
              </w:p>
            </w:tc>
          </w:sdtContent>
        </w:sdt>
        <w:sdt>
          <w:sdtPr>
            <w:rPr>
              <w:szCs w:val="21"/>
            </w:rPr>
            <w:id w:val="2129263506"/>
            <w:placeholder>
              <w:docPart w:val="757E03880BE44871B92530147ACA46CA"/>
            </w:placeholder>
            <w:showingPlcHdr/>
            <w:text/>
          </w:sdtPr>
          <w:sdtEndPr/>
          <w:sdtContent>
            <w:tc>
              <w:tcPr>
                <w:tcW w:w="1191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:rsidR="001C6392" w:rsidRPr="00413048" w:rsidRDefault="001E27CA" w:rsidP="00D55520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  </w:t>
                </w:r>
              </w:p>
            </w:tc>
          </w:sdtContent>
        </w:sdt>
        <w:sdt>
          <w:sdtPr>
            <w:rPr>
              <w:szCs w:val="21"/>
            </w:rPr>
            <w:id w:val="-1247811319"/>
            <w:placeholder>
              <w:docPart w:val="D63EC9567DD645B5978B0407E412592C"/>
            </w:placeholder>
            <w:showingPlcHdr/>
            <w:text/>
          </w:sdtPr>
          <w:sdtEndPr/>
          <w:sdtContent>
            <w:tc>
              <w:tcPr>
                <w:tcW w:w="2351" w:type="dxa"/>
                <w:gridSpan w:val="5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:rsidR="001C6392" w:rsidRPr="00413048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  <w:tc>
          <w:tcPr>
            <w:tcW w:w="10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6392" w:rsidRPr="00413048" w:rsidRDefault="004C773B" w:rsidP="001E27CA">
            <w:pPr>
              <w:jc w:val="center"/>
              <w:rPr>
                <w:szCs w:val="21"/>
              </w:rPr>
            </w:pPr>
            <w:sdt>
              <w:sdtPr>
                <w:rPr>
                  <w:szCs w:val="21"/>
                </w:rPr>
                <w:id w:val="1934782799"/>
                <w:placeholder>
                  <w:docPart w:val="FBE30A9AA0174F0FA1454E08677AC571"/>
                </w:placeholder>
                <w:showingPlcHdr/>
                <w:dropDownList>
                  <w:listItem w:displayText="前15%" w:value="前15%"/>
                  <w:listItem w:displayText="前25%" w:value="前25%"/>
                  <w:listItem w:displayText="前50%" w:value="前50%"/>
                  <w:listItem w:displayText="后50%" w:value="后50%"/>
                </w:dropDownList>
              </w:sdtPr>
              <w:sdtEndPr/>
              <w:sdtContent>
                <w:r w:rsidR="001E27CA">
                  <w:rPr>
                    <w:rStyle w:val="ab"/>
                    <w:rFonts w:hint="eastAsia"/>
                  </w:rPr>
                  <w:t xml:space="preserve"> </w:t>
                </w:r>
                <w:r w:rsidR="001E27CA">
                  <w:rPr>
                    <w:rStyle w:val="ab"/>
                  </w:rPr>
                  <w:t xml:space="preserve">  </w:t>
                </w:r>
              </w:sdtContent>
            </w:sdt>
            <w:r w:rsidR="00E00BF4">
              <w:rPr>
                <w:szCs w:val="21"/>
              </w:rPr>
              <w:t xml:space="preserve"> </w:t>
            </w:r>
          </w:p>
        </w:tc>
      </w:tr>
      <w:tr w:rsidR="001C6392" w:rsidTr="00955070">
        <w:trPr>
          <w:trHeight w:val="411"/>
          <w:jc w:val="center"/>
        </w:trPr>
        <w:tc>
          <w:tcPr>
            <w:tcW w:w="1243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1C6392" w:rsidRPr="00413048" w:rsidRDefault="001C6392" w:rsidP="00226788">
            <w:pPr>
              <w:jc w:val="center"/>
              <w:rPr>
                <w:szCs w:val="21"/>
              </w:rPr>
            </w:pPr>
          </w:p>
        </w:tc>
        <w:sdt>
          <w:sdtPr>
            <w:rPr>
              <w:szCs w:val="21"/>
            </w:rPr>
            <w:id w:val="633528406"/>
            <w:placeholder>
              <w:docPart w:val="7D0D544BF67C4FCFBD4C7E80B423E6F2"/>
            </w:placeholder>
            <w:showingPlcHdr/>
            <w:text/>
          </w:sdtPr>
          <w:sdtEndPr/>
          <w:sdtContent>
            <w:tc>
              <w:tcPr>
                <w:tcW w:w="1296" w:type="dxa"/>
                <w:gridSpan w:val="2"/>
                <w:tcBorders>
                  <w:top w:val="single" w:sz="4" w:space="0" w:color="auto"/>
                  <w:bottom w:val="single" w:sz="12" w:space="0" w:color="auto"/>
                </w:tcBorders>
                <w:shd w:val="clear" w:color="auto" w:fill="auto"/>
                <w:vAlign w:val="center"/>
              </w:tcPr>
              <w:p w:rsidR="001C6392" w:rsidRPr="00413048" w:rsidRDefault="00D55520" w:rsidP="0043774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</w:p>
            </w:tc>
          </w:sdtContent>
        </w:sdt>
        <w:sdt>
          <w:sdtPr>
            <w:rPr>
              <w:szCs w:val="21"/>
            </w:rPr>
            <w:id w:val="129754619"/>
            <w:placeholder>
              <w:docPart w:val="FF6C237618D94DC68AB0636E6F942EAF"/>
            </w:placeholder>
            <w:showingPlcHdr/>
            <w:text/>
          </w:sdtPr>
          <w:sdtEndPr/>
          <w:sdtContent>
            <w:tc>
              <w:tcPr>
                <w:tcW w:w="2835" w:type="dxa"/>
                <w:gridSpan w:val="2"/>
                <w:tcBorders>
                  <w:top w:val="single" w:sz="4" w:space="0" w:color="auto"/>
                  <w:bottom w:val="single" w:sz="12" w:space="0" w:color="auto"/>
                </w:tcBorders>
                <w:shd w:val="clear" w:color="auto" w:fill="auto"/>
                <w:vAlign w:val="center"/>
              </w:tcPr>
              <w:p w:rsidR="001C6392" w:rsidRPr="00413048" w:rsidRDefault="00D55520" w:rsidP="00D55520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 w:rsidR="001E27CA">
                  <w:rPr>
                    <w:rStyle w:val="ab"/>
                  </w:rPr>
                  <w:t xml:space="preserve">  </w:t>
                </w:r>
              </w:p>
            </w:tc>
          </w:sdtContent>
        </w:sdt>
        <w:sdt>
          <w:sdtPr>
            <w:rPr>
              <w:szCs w:val="21"/>
            </w:rPr>
            <w:id w:val="-2009045185"/>
            <w:placeholder>
              <w:docPart w:val="C9679730E5C34D78801C982DA73EEF21"/>
            </w:placeholder>
            <w:showingPlcHdr/>
            <w:text/>
          </w:sdtPr>
          <w:sdtEndPr/>
          <w:sdtContent>
            <w:tc>
              <w:tcPr>
                <w:tcW w:w="1191" w:type="dxa"/>
                <w:tcBorders>
                  <w:top w:val="single" w:sz="4" w:space="0" w:color="auto"/>
                  <w:bottom w:val="single" w:sz="12" w:space="0" w:color="auto"/>
                </w:tcBorders>
                <w:shd w:val="clear" w:color="auto" w:fill="auto"/>
                <w:vAlign w:val="center"/>
              </w:tcPr>
              <w:p w:rsidR="001C6392" w:rsidRPr="00413048" w:rsidRDefault="00D55520" w:rsidP="00D55520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 w:rsidR="001E27CA">
                  <w:rPr>
                    <w:rStyle w:val="ab"/>
                  </w:rPr>
                  <w:t xml:space="preserve">  </w:t>
                </w:r>
              </w:p>
            </w:tc>
          </w:sdtContent>
        </w:sdt>
        <w:sdt>
          <w:sdtPr>
            <w:rPr>
              <w:szCs w:val="21"/>
            </w:rPr>
            <w:id w:val="1204683632"/>
            <w:placeholder>
              <w:docPart w:val="F420821572D24D56BF50BF2D176FF51B"/>
            </w:placeholder>
            <w:showingPlcHdr/>
            <w:text/>
          </w:sdtPr>
          <w:sdtEndPr/>
          <w:sdtContent>
            <w:tc>
              <w:tcPr>
                <w:tcW w:w="2351" w:type="dxa"/>
                <w:gridSpan w:val="5"/>
                <w:tcBorders>
                  <w:top w:val="single" w:sz="4" w:space="0" w:color="auto"/>
                  <w:bottom w:val="single" w:sz="12" w:space="0" w:color="auto"/>
                </w:tcBorders>
                <w:shd w:val="clear" w:color="auto" w:fill="auto"/>
                <w:vAlign w:val="center"/>
              </w:tcPr>
              <w:p w:rsidR="001C6392" w:rsidRPr="00413048" w:rsidRDefault="001E27CA" w:rsidP="00D55520">
                <w:pPr>
                  <w:jc w:val="center"/>
                  <w:rPr>
                    <w:szCs w:val="21"/>
                  </w:rPr>
                </w:pPr>
                <w:r>
                  <w:rPr>
                    <w:szCs w:val="21"/>
                  </w:rPr>
                  <w:t xml:space="preserve">  </w:t>
                </w:r>
                <w:r w:rsidR="00D55520">
                  <w:rPr>
                    <w:rStyle w:val="ab"/>
                    <w:rFonts w:hint="eastAsia"/>
                  </w:rPr>
                  <w:t xml:space="preserve"> </w:t>
                </w:r>
              </w:p>
            </w:tc>
          </w:sdtContent>
        </w:sdt>
        <w:tc>
          <w:tcPr>
            <w:tcW w:w="109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C6392" w:rsidRPr="00413048" w:rsidRDefault="004C773B" w:rsidP="00D55520">
            <w:pPr>
              <w:jc w:val="center"/>
              <w:rPr>
                <w:szCs w:val="21"/>
              </w:rPr>
            </w:pPr>
            <w:sdt>
              <w:sdtPr>
                <w:rPr>
                  <w:szCs w:val="21"/>
                </w:rPr>
                <w:id w:val="-1821725195"/>
                <w:placeholder>
                  <w:docPart w:val="6A917430EF8741B6993E51D54C4B49D8"/>
                </w:placeholder>
                <w:showingPlcHdr/>
                <w:dropDownList>
                  <w:listItem w:displayText="前15%" w:value="前15%"/>
                  <w:listItem w:displayText="前25%" w:value="前25%"/>
                  <w:listItem w:displayText="前50%" w:value="前50%"/>
                  <w:listItem w:displayText="后50%" w:value="后50%"/>
                </w:dropDownList>
              </w:sdtPr>
              <w:sdtEndPr/>
              <w:sdtContent>
                <w:r w:rsidR="00D55520">
                  <w:rPr>
                    <w:rStyle w:val="ab"/>
                    <w:rFonts w:hint="eastAsia"/>
                  </w:rPr>
                  <w:t xml:space="preserve"> </w:t>
                </w:r>
                <w:r w:rsidR="001E27CA">
                  <w:rPr>
                    <w:rStyle w:val="ab"/>
                  </w:rPr>
                  <w:t xml:space="preserve">  </w:t>
                </w:r>
              </w:sdtContent>
            </w:sdt>
          </w:p>
        </w:tc>
      </w:tr>
      <w:tr w:rsidR="000C6766" w:rsidRPr="000C6766" w:rsidTr="00BC64CD">
        <w:trPr>
          <w:trHeight w:val="411"/>
          <w:jc w:val="center"/>
        </w:trPr>
        <w:tc>
          <w:tcPr>
            <w:tcW w:w="1243" w:type="dxa"/>
            <w:vMerge w:val="restart"/>
            <w:tcBorders>
              <w:top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C6766" w:rsidRPr="00413048" w:rsidRDefault="000C6766" w:rsidP="0022678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大学</w:t>
            </w:r>
            <w:r>
              <w:rPr>
                <w:szCs w:val="21"/>
              </w:rPr>
              <w:t>期间参加社团组织与担任职务</w:t>
            </w:r>
          </w:p>
        </w:tc>
        <w:tc>
          <w:tcPr>
            <w:tcW w:w="129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C6766" w:rsidRPr="000C6766" w:rsidRDefault="000C6766" w:rsidP="0022678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起止时间</w:t>
            </w:r>
          </w:p>
        </w:tc>
        <w:tc>
          <w:tcPr>
            <w:tcW w:w="2835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C6766" w:rsidRPr="00413048" w:rsidRDefault="000C6766" w:rsidP="0022678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社团</w:t>
            </w:r>
            <w:r>
              <w:rPr>
                <w:szCs w:val="21"/>
              </w:rPr>
              <w:t>组织名称</w:t>
            </w:r>
          </w:p>
        </w:tc>
        <w:tc>
          <w:tcPr>
            <w:tcW w:w="1191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C6766" w:rsidRPr="00413048" w:rsidRDefault="000C6766" w:rsidP="0022678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担任</w:t>
            </w:r>
            <w:r>
              <w:rPr>
                <w:szCs w:val="21"/>
              </w:rPr>
              <w:t>职务</w:t>
            </w:r>
          </w:p>
        </w:tc>
        <w:tc>
          <w:tcPr>
            <w:tcW w:w="3445" w:type="dxa"/>
            <w:gridSpan w:val="6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C6766" w:rsidRPr="00413048" w:rsidRDefault="000C6766" w:rsidP="0022678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详细</w:t>
            </w:r>
            <w:r>
              <w:rPr>
                <w:szCs w:val="21"/>
              </w:rPr>
              <w:t>说明</w:t>
            </w:r>
          </w:p>
        </w:tc>
      </w:tr>
      <w:tr w:rsidR="000C6766" w:rsidRPr="000C6766" w:rsidTr="00BC64CD">
        <w:trPr>
          <w:trHeight w:val="411"/>
          <w:jc w:val="center"/>
        </w:trPr>
        <w:tc>
          <w:tcPr>
            <w:tcW w:w="1243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0C6766" w:rsidRDefault="000C6766" w:rsidP="00226788">
            <w:pPr>
              <w:jc w:val="center"/>
              <w:rPr>
                <w:szCs w:val="21"/>
              </w:rPr>
            </w:pPr>
          </w:p>
        </w:tc>
        <w:sdt>
          <w:sdtPr>
            <w:rPr>
              <w:szCs w:val="21"/>
            </w:rPr>
            <w:id w:val="1290003223"/>
            <w:placeholder>
              <w:docPart w:val="03ED4C2CA944470085CFADF9FA82900E"/>
            </w:placeholder>
            <w:showingPlcHdr/>
            <w:text/>
          </w:sdtPr>
          <w:sdtEndPr/>
          <w:sdtContent>
            <w:tc>
              <w:tcPr>
                <w:tcW w:w="129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:rsidR="000C6766" w:rsidRPr="000C6766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  <w:sdt>
          <w:sdtPr>
            <w:rPr>
              <w:szCs w:val="21"/>
            </w:rPr>
            <w:id w:val="-1477287031"/>
            <w:placeholder>
              <w:docPart w:val="5B9E14952E1F41B4813E53FFBAED2816"/>
            </w:placeholder>
            <w:showingPlcHdr/>
            <w:text/>
          </w:sdtPr>
          <w:sdtEndPr/>
          <w:sdtContent>
            <w:tc>
              <w:tcPr>
                <w:tcW w:w="2835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:rsidR="000C6766" w:rsidRPr="00413048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  <w:sdt>
          <w:sdtPr>
            <w:rPr>
              <w:szCs w:val="21"/>
            </w:rPr>
            <w:id w:val="-1711788873"/>
            <w:placeholder>
              <w:docPart w:val="42F4175275DA4428806E94CFCF1EF40D"/>
            </w:placeholder>
            <w:showingPlcHdr/>
            <w:text/>
          </w:sdtPr>
          <w:sdtEndPr/>
          <w:sdtContent>
            <w:tc>
              <w:tcPr>
                <w:tcW w:w="1191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:rsidR="000C6766" w:rsidRPr="00413048" w:rsidRDefault="001E27CA" w:rsidP="0043774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  <w:sdt>
          <w:sdtPr>
            <w:rPr>
              <w:szCs w:val="21"/>
            </w:rPr>
            <w:id w:val="-1953466891"/>
            <w:placeholder>
              <w:docPart w:val="C130886CF3114F398B3ECE95021E6178"/>
            </w:placeholder>
            <w:showingPlcHdr/>
            <w:text/>
          </w:sdtPr>
          <w:sdtEndPr/>
          <w:sdtContent>
            <w:tc>
              <w:tcPr>
                <w:tcW w:w="3445" w:type="dxa"/>
                <w:gridSpan w:val="6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:rsidR="000C6766" w:rsidRPr="00413048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</w:tr>
      <w:tr w:rsidR="000C6766" w:rsidRPr="000C6766" w:rsidTr="00BC64CD">
        <w:trPr>
          <w:trHeight w:val="411"/>
          <w:jc w:val="center"/>
        </w:trPr>
        <w:tc>
          <w:tcPr>
            <w:tcW w:w="1243" w:type="dxa"/>
            <w:vMerge/>
            <w:tcBorders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C6766" w:rsidRDefault="000C6766" w:rsidP="00226788">
            <w:pPr>
              <w:jc w:val="center"/>
              <w:rPr>
                <w:szCs w:val="21"/>
              </w:rPr>
            </w:pPr>
          </w:p>
        </w:tc>
        <w:sdt>
          <w:sdtPr>
            <w:rPr>
              <w:szCs w:val="21"/>
            </w:rPr>
            <w:id w:val="234127910"/>
            <w:placeholder>
              <w:docPart w:val="1627328FCB034B5D942A32C992F19B99"/>
            </w:placeholder>
            <w:showingPlcHdr/>
            <w:text/>
          </w:sdtPr>
          <w:sdtEndPr/>
          <w:sdtContent>
            <w:tc>
              <w:tcPr>
                <w:tcW w:w="129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</w:tcBorders>
                <w:shd w:val="clear" w:color="auto" w:fill="auto"/>
                <w:vAlign w:val="center"/>
              </w:tcPr>
              <w:p w:rsidR="000C6766" w:rsidRPr="000C6766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  <w:sdt>
          <w:sdtPr>
            <w:rPr>
              <w:szCs w:val="21"/>
            </w:rPr>
            <w:id w:val="-1129477069"/>
            <w:placeholder>
              <w:docPart w:val="8D8D480B154A43B48BF2AA4E8BC3ADA8"/>
            </w:placeholder>
            <w:showingPlcHdr/>
            <w:text/>
          </w:sdtPr>
          <w:sdtEndPr/>
          <w:sdtContent>
            <w:tc>
              <w:tcPr>
                <w:tcW w:w="2835" w:type="dxa"/>
                <w:gridSpan w:val="2"/>
                <w:tcBorders>
                  <w:top w:val="single" w:sz="4" w:space="0" w:color="auto"/>
                  <w:bottom w:val="single" w:sz="12" w:space="0" w:color="auto"/>
                </w:tcBorders>
                <w:shd w:val="clear" w:color="auto" w:fill="auto"/>
                <w:vAlign w:val="center"/>
              </w:tcPr>
              <w:p w:rsidR="000C6766" w:rsidRPr="00413048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  <w:sdt>
          <w:sdtPr>
            <w:rPr>
              <w:szCs w:val="21"/>
            </w:rPr>
            <w:id w:val="-1239246912"/>
            <w:placeholder>
              <w:docPart w:val="9819D2007303425FA717A090E953873B"/>
            </w:placeholder>
            <w:showingPlcHdr/>
            <w:text/>
          </w:sdtPr>
          <w:sdtEndPr/>
          <w:sdtContent>
            <w:tc>
              <w:tcPr>
                <w:tcW w:w="1191" w:type="dxa"/>
                <w:tcBorders>
                  <w:top w:val="single" w:sz="4" w:space="0" w:color="auto"/>
                  <w:bottom w:val="single" w:sz="12" w:space="0" w:color="auto"/>
                </w:tcBorders>
                <w:shd w:val="clear" w:color="auto" w:fill="auto"/>
                <w:vAlign w:val="center"/>
              </w:tcPr>
              <w:p w:rsidR="000C6766" w:rsidRPr="00413048" w:rsidRDefault="001E27CA" w:rsidP="0043774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  <w:sdt>
          <w:sdtPr>
            <w:rPr>
              <w:szCs w:val="21"/>
            </w:rPr>
            <w:id w:val="1272818652"/>
            <w:placeholder>
              <w:docPart w:val="78F58B99014C4AC393E3BB4CE1BDAF1E"/>
            </w:placeholder>
            <w:showingPlcHdr/>
            <w:text/>
          </w:sdtPr>
          <w:sdtEndPr/>
          <w:sdtContent>
            <w:tc>
              <w:tcPr>
                <w:tcW w:w="3445" w:type="dxa"/>
                <w:gridSpan w:val="6"/>
                <w:tcBorders>
                  <w:top w:val="single" w:sz="4" w:space="0" w:color="auto"/>
                  <w:bottom w:val="single" w:sz="12" w:space="0" w:color="auto"/>
                </w:tcBorders>
                <w:shd w:val="clear" w:color="auto" w:fill="auto"/>
                <w:vAlign w:val="center"/>
              </w:tcPr>
              <w:p w:rsidR="000C6766" w:rsidRPr="00413048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</w:tr>
      <w:tr w:rsidR="001979C4" w:rsidTr="000C6766">
        <w:trPr>
          <w:trHeight w:val="411"/>
          <w:jc w:val="center"/>
        </w:trPr>
        <w:tc>
          <w:tcPr>
            <w:tcW w:w="1243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1979C4" w:rsidRPr="00413048" w:rsidRDefault="001979C4" w:rsidP="0022678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工作</w:t>
            </w:r>
            <w:r>
              <w:rPr>
                <w:rFonts w:hint="eastAsia"/>
                <w:szCs w:val="21"/>
              </w:rPr>
              <w:t>/</w:t>
            </w:r>
            <w:r w:rsidRPr="00413048">
              <w:rPr>
                <w:rFonts w:hint="eastAsia"/>
                <w:szCs w:val="21"/>
              </w:rPr>
              <w:t>实习经历</w:t>
            </w:r>
          </w:p>
        </w:tc>
        <w:tc>
          <w:tcPr>
            <w:tcW w:w="1296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1979C4" w:rsidRPr="00413048" w:rsidRDefault="001979C4" w:rsidP="00226788">
            <w:pPr>
              <w:jc w:val="center"/>
              <w:rPr>
                <w:szCs w:val="21"/>
              </w:rPr>
            </w:pPr>
            <w:r w:rsidRPr="00413048">
              <w:rPr>
                <w:rFonts w:hint="eastAsia"/>
                <w:szCs w:val="21"/>
              </w:rPr>
              <w:t>起止时间</w:t>
            </w:r>
          </w:p>
        </w:tc>
        <w:tc>
          <w:tcPr>
            <w:tcW w:w="2835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1979C4" w:rsidRPr="00413048" w:rsidRDefault="001979C4" w:rsidP="00226788">
            <w:pPr>
              <w:jc w:val="center"/>
              <w:rPr>
                <w:szCs w:val="21"/>
              </w:rPr>
            </w:pPr>
            <w:r w:rsidRPr="00413048">
              <w:rPr>
                <w:rFonts w:hint="eastAsia"/>
                <w:szCs w:val="21"/>
              </w:rPr>
              <w:t>工作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实习</w:t>
            </w:r>
            <w:r w:rsidRPr="00413048">
              <w:rPr>
                <w:rFonts w:hint="eastAsia"/>
                <w:szCs w:val="21"/>
              </w:rPr>
              <w:t>单位</w:t>
            </w:r>
          </w:p>
        </w:tc>
        <w:tc>
          <w:tcPr>
            <w:tcW w:w="4636" w:type="dxa"/>
            <w:gridSpan w:val="7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1979C4" w:rsidRPr="00413048" w:rsidRDefault="001979C4" w:rsidP="0022678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工作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实习内容</w:t>
            </w:r>
          </w:p>
        </w:tc>
      </w:tr>
      <w:tr w:rsidR="001979C4" w:rsidTr="000C6766">
        <w:trPr>
          <w:trHeight w:val="411"/>
          <w:jc w:val="center"/>
        </w:trPr>
        <w:tc>
          <w:tcPr>
            <w:tcW w:w="1243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1979C4" w:rsidRPr="00413048" w:rsidRDefault="001979C4" w:rsidP="00226788">
            <w:pPr>
              <w:jc w:val="center"/>
              <w:rPr>
                <w:szCs w:val="21"/>
              </w:rPr>
            </w:pPr>
          </w:p>
        </w:tc>
        <w:sdt>
          <w:sdtPr>
            <w:rPr>
              <w:szCs w:val="21"/>
            </w:rPr>
            <w:id w:val="955140181"/>
            <w:placeholder>
              <w:docPart w:val="20930FB2DAD84EF3868E28447A3B9C2A"/>
            </w:placeholder>
            <w:showingPlcHdr/>
            <w:text/>
          </w:sdtPr>
          <w:sdtEndPr/>
          <w:sdtContent>
            <w:tc>
              <w:tcPr>
                <w:tcW w:w="1296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:rsidR="001979C4" w:rsidRPr="00413048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  <w:sdt>
          <w:sdtPr>
            <w:rPr>
              <w:szCs w:val="21"/>
            </w:rPr>
            <w:id w:val="1079017991"/>
            <w:placeholder>
              <w:docPart w:val="6D6F77130A164A6D855D4F39CD448E22"/>
            </w:placeholder>
            <w:showingPlcHdr/>
            <w:text/>
          </w:sdtPr>
          <w:sdtEndPr/>
          <w:sdtContent>
            <w:tc>
              <w:tcPr>
                <w:tcW w:w="2835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:rsidR="001979C4" w:rsidRPr="00413048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  </w:t>
                </w:r>
              </w:p>
            </w:tc>
          </w:sdtContent>
        </w:sdt>
        <w:sdt>
          <w:sdtPr>
            <w:rPr>
              <w:szCs w:val="21"/>
            </w:rPr>
            <w:id w:val="-1638331283"/>
            <w:placeholder>
              <w:docPart w:val="BD39FEF0031B402E99AE31F8B16B9490"/>
            </w:placeholder>
            <w:showingPlcHdr/>
            <w:text/>
          </w:sdtPr>
          <w:sdtEndPr/>
          <w:sdtContent>
            <w:tc>
              <w:tcPr>
                <w:tcW w:w="4636" w:type="dxa"/>
                <w:gridSpan w:val="7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:rsidR="001979C4" w:rsidRPr="00413048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</w:tr>
      <w:tr w:rsidR="001979C4" w:rsidTr="000C6766">
        <w:trPr>
          <w:trHeight w:val="411"/>
          <w:jc w:val="center"/>
        </w:trPr>
        <w:tc>
          <w:tcPr>
            <w:tcW w:w="1243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1979C4" w:rsidRPr="00413048" w:rsidRDefault="001979C4" w:rsidP="00226788">
            <w:pPr>
              <w:jc w:val="center"/>
              <w:rPr>
                <w:szCs w:val="21"/>
              </w:rPr>
            </w:pPr>
          </w:p>
        </w:tc>
        <w:sdt>
          <w:sdtPr>
            <w:rPr>
              <w:szCs w:val="21"/>
            </w:rPr>
            <w:id w:val="-1156607194"/>
            <w:placeholder>
              <w:docPart w:val="B9AC997E7AC04564B481830B7671C9AD"/>
            </w:placeholder>
            <w:showingPlcHdr/>
            <w:text/>
          </w:sdtPr>
          <w:sdtEndPr/>
          <w:sdtContent>
            <w:tc>
              <w:tcPr>
                <w:tcW w:w="1296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:rsidR="001979C4" w:rsidRPr="00413048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  <w:sdt>
          <w:sdtPr>
            <w:rPr>
              <w:szCs w:val="21"/>
            </w:rPr>
            <w:id w:val="2114238469"/>
            <w:placeholder>
              <w:docPart w:val="36389B22B3FA4C2B8FB7826572CD3B89"/>
            </w:placeholder>
            <w:showingPlcHdr/>
            <w:text/>
          </w:sdtPr>
          <w:sdtEndPr/>
          <w:sdtContent>
            <w:tc>
              <w:tcPr>
                <w:tcW w:w="2835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:rsidR="001979C4" w:rsidRPr="00413048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  <w:sdt>
          <w:sdtPr>
            <w:rPr>
              <w:szCs w:val="21"/>
            </w:rPr>
            <w:id w:val="-671026749"/>
            <w:placeholder>
              <w:docPart w:val="22DEC12EF8CA4008ABA0D197CB59DB89"/>
            </w:placeholder>
            <w:showingPlcHdr/>
            <w:text/>
          </w:sdtPr>
          <w:sdtEndPr/>
          <w:sdtContent>
            <w:tc>
              <w:tcPr>
                <w:tcW w:w="4636" w:type="dxa"/>
                <w:gridSpan w:val="7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:rsidR="001979C4" w:rsidRPr="00413048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</w:tr>
      <w:tr w:rsidR="001979C4" w:rsidTr="000C6766">
        <w:trPr>
          <w:trHeight w:val="411"/>
          <w:jc w:val="center"/>
        </w:trPr>
        <w:tc>
          <w:tcPr>
            <w:tcW w:w="1243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1979C4" w:rsidRPr="00413048" w:rsidRDefault="001979C4" w:rsidP="00226788">
            <w:pPr>
              <w:jc w:val="center"/>
              <w:rPr>
                <w:szCs w:val="21"/>
              </w:rPr>
            </w:pPr>
          </w:p>
        </w:tc>
        <w:sdt>
          <w:sdtPr>
            <w:rPr>
              <w:szCs w:val="21"/>
            </w:rPr>
            <w:id w:val="-998267077"/>
            <w:placeholder>
              <w:docPart w:val="458FED72C9FE47909A35C9B3B0A64837"/>
            </w:placeholder>
            <w:showingPlcHdr/>
            <w:text/>
          </w:sdtPr>
          <w:sdtEndPr/>
          <w:sdtContent>
            <w:tc>
              <w:tcPr>
                <w:tcW w:w="1296" w:type="dxa"/>
                <w:gridSpan w:val="2"/>
                <w:tcBorders>
                  <w:top w:val="single" w:sz="4" w:space="0" w:color="auto"/>
                  <w:bottom w:val="single" w:sz="12" w:space="0" w:color="auto"/>
                </w:tcBorders>
                <w:shd w:val="clear" w:color="auto" w:fill="auto"/>
                <w:vAlign w:val="center"/>
              </w:tcPr>
              <w:p w:rsidR="001979C4" w:rsidRPr="00413048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  <w:sdt>
          <w:sdtPr>
            <w:rPr>
              <w:szCs w:val="21"/>
            </w:rPr>
            <w:id w:val="181861218"/>
            <w:placeholder>
              <w:docPart w:val="E540858048A64798BA3CAEAA0E75CC08"/>
            </w:placeholder>
            <w:showingPlcHdr/>
            <w:text/>
          </w:sdtPr>
          <w:sdtEndPr/>
          <w:sdtContent>
            <w:tc>
              <w:tcPr>
                <w:tcW w:w="2835" w:type="dxa"/>
                <w:gridSpan w:val="2"/>
                <w:tcBorders>
                  <w:top w:val="single" w:sz="4" w:space="0" w:color="auto"/>
                  <w:bottom w:val="single" w:sz="12" w:space="0" w:color="auto"/>
                </w:tcBorders>
                <w:shd w:val="clear" w:color="auto" w:fill="auto"/>
                <w:vAlign w:val="center"/>
              </w:tcPr>
              <w:p w:rsidR="001979C4" w:rsidRPr="00413048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  <w:sdt>
          <w:sdtPr>
            <w:rPr>
              <w:szCs w:val="21"/>
            </w:rPr>
            <w:id w:val="-2043356553"/>
            <w:placeholder>
              <w:docPart w:val="3FBCEE699A3C400885B384919ACD8335"/>
            </w:placeholder>
            <w:showingPlcHdr/>
            <w:text/>
          </w:sdtPr>
          <w:sdtEndPr/>
          <w:sdtContent>
            <w:tc>
              <w:tcPr>
                <w:tcW w:w="4636" w:type="dxa"/>
                <w:gridSpan w:val="7"/>
                <w:tcBorders>
                  <w:top w:val="single" w:sz="4" w:space="0" w:color="auto"/>
                  <w:bottom w:val="single" w:sz="12" w:space="0" w:color="auto"/>
                </w:tcBorders>
                <w:shd w:val="clear" w:color="auto" w:fill="auto"/>
                <w:vAlign w:val="center"/>
              </w:tcPr>
              <w:p w:rsidR="001979C4" w:rsidRPr="00413048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</w:tr>
      <w:tr w:rsidR="00B96BB2" w:rsidTr="0043774A">
        <w:trPr>
          <w:trHeight w:val="1746"/>
          <w:jc w:val="center"/>
        </w:trPr>
        <w:tc>
          <w:tcPr>
            <w:tcW w:w="12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B96BB2" w:rsidRDefault="00B96BB2" w:rsidP="0022678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奖励</w:t>
            </w:r>
            <w:r w:rsidRPr="00413048">
              <w:rPr>
                <w:rFonts w:hint="eastAsia"/>
                <w:szCs w:val="21"/>
              </w:rPr>
              <w:t>情况</w:t>
            </w:r>
            <w:r>
              <w:rPr>
                <w:rFonts w:hint="eastAsia"/>
                <w:szCs w:val="21"/>
              </w:rPr>
              <w:t>/</w:t>
            </w:r>
          </w:p>
          <w:p w:rsidR="00B96BB2" w:rsidRPr="00413048" w:rsidRDefault="00B96BB2" w:rsidP="00B96BB2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处分记录</w:t>
            </w:r>
          </w:p>
        </w:tc>
        <w:tc>
          <w:tcPr>
            <w:tcW w:w="8767" w:type="dxa"/>
            <w:gridSpan w:val="11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sdt>
            <w:sdtPr>
              <w:rPr>
                <w:szCs w:val="21"/>
              </w:rPr>
              <w:id w:val="1666596621"/>
              <w:placeholder>
                <w:docPart w:val="590F22AB55FF49D2B81784944CA6E452"/>
              </w:placeholder>
              <w:showingPlcHdr/>
              <w:text/>
            </w:sdtPr>
            <w:sdtEndPr/>
            <w:sdtContent>
              <w:p w:rsidR="00B96BB2" w:rsidRPr="0043774A" w:rsidRDefault="0043774A" w:rsidP="0043774A">
                <w:pPr>
                  <w:rPr>
                    <w:szCs w:val="21"/>
                  </w:rPr>
                </w:pPr>
                <w:r w:rsidRPr="0043774A">
                  <w:rPr>
                    <w:rStyle w:val="ab"/>
                    <w:rFonts w:hint="eastAsia"/>
                  </w:rPr>
                  <w:t>“奖励情况</w:t>
                </w:r>
                <w:r w:rsidRPr="0043774A">
                  <w:rPr>
                    <w:rStyle w:val="ab"/>
                    <w:rFonts w:hint="eastAsia"/>
                  </w:rPr>
                  <w:t>/</w:t>
                </w:r>
                <w:r w:rsidRPr="0043774A">
                  <w:rPr>
                    <w:rStyle w:val="ab"/>
                    <w:rFonts w:hint="eastAsia"/>
                  </w:rPr>
                  <w:t>处分记录”栏仅填写三好学生、优秀学生干部、优秀学生等校级以上荣誉；处分记录包括校内、校外的处分中或已撤销的记录；</w:t>
                </w:r>
              </w:p>
            </w:sdtContent>
          </w:sdt>
        </w:tc>
      </w:tr>
      <w:tr w:rsidR="0010423B" w:rsidTr="000C6766">
        <w:trPr>
          <w:trHeight w:val="411"/>
          <w:jc w:val="center"/>
        </w:trPr>
        <w:tc>
          <w:tcPr>
            <w:tcW w:w="1243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10423B" w:rsidRPr="00413048" w:rsidRDefault="0010423B" w:rsidP="0010423B">
            <w:pPr>
              <w:spacing w:line="20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家庭成员</w:t>
            </w:r>
            <w:r w:rsidRPr="0010423B">
              <w:rPr>
                <w:rFonts w:hint="eastAsia"/>
                <w:sz w:val="18"/>
                <w:szCs w:val="18"/>
              </w:rPr>
              <w:t>（父母</w:t>
            </w:r>
            <w:r w:rsidRPr="0010423B">
              <w:rPr>
                <w:sz w:val="18"/>
                <w:szCs w:val="18"/>
              </w:rPr>
              <w:t>/</w:t>
            </w:r>
            <w:r w:rsidRPr="0010423B">
              <w:rPr>
                <w:rFonts w:hint="eastAsia"/>
                <w:sz w:val="18"/>
                <w:szCs w:val="18"/>
              </w:rPr>
              <w:t>配偶</w:t>
            </w:r>
            <w:r w:rsidRPr="0010423B">
              <w:rPr>
                <w:rFonts w:hint="eastAsia"/>
                <w:sz w:val="18"/>
                <w:szCs w:val="18"/>
              </w:rPr>
              <w:t>/</w:t>
            </w:r>
            <w:r w:rsidRPr="0010423B">
              <w:rPr>
                <w:rFonts w:hint="eastAsia"/>
                <w:sz w:val="18"/>
                <w:szCs w:val="18"/>
              </w:rPr>
              <w:t>兄弟姐妹）</w:t>
            </w:r>
          </w:p>
        </w:tc>
        <w:tc>
          <w:tcPr>
            <w:tcW w:w="1296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10423B" w:rsidRPr="00413048" w:rsidRDefault="0010423B" w:rsidP="00226788">
            <w:pPr>
              <w:jc w:val="center"/>
              <w:rPr>
                <w:szCs w:val="21"/>
              </w:rPr>
            </w:pPr>
            <w:r w:rsidRPr="00413048">
              <w:rPr>
                <w:rFonts w:hint="eastAsia"/>
                <w:szCs w:val="21"/>
              </w:rPr>
              <w:t>称谓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10423B" w:rsidRPr="00413048" w:rsidRDefault="0010423B" w:rsidP="0022678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姓名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10423B" w:rsidRPr="00413048" w:rsidRDefault="0010423B" w:rsidP="0022678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居住地</w:t>
            </w:r>
          </w:p>
        </w:tc>
        <w:tc>
          <w:tcPr>
            <w:tcW w:w="2798" w:type="dxa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10423B" w:rsidRPr="00413048" w:rsidRDefault="0010423B" w:rsidP="0022678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工作单位</w:t>
            </w:r>
          </w:p>
        </w:tc>
        <w:tc>
          <w:tcPr>
            <w:tcW w:w="1838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10423B" w:rsidRPr="00413048" w:rsidRDefault="0010423B" w:rsidP="0022678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联系电话</w:t>
            </w:r>
          </w:p>
        </w:tc>
      </w:tr>
      <w:tr w:rsidR="0010423B" w:rsidTr="000C6766">
        <w:trPr>
          <w:trHeight w:val="411"/>
          <w:jc w:val="center"/>
        </w:trPr>
        <w:tc>
          <w:tcPr>
            <w:tcW w:w="1243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10423B" w:rsidRPr="00413048" w:rsidRDefault="0010423B" w:rsidP="00226788">
            <w:pPr>
              <w:jc w:val="center"/>
              <w:rPr>
                <w:szCs w:val="21"/>
              </w:rPr>
            </w:pPr>
          </w:p>
        </w:tc>
        <w:sdt>
          <w:sdtPr>
            <w:rPr>
              <w:szCs w:val="21"/>
            </w:rPr>
            <w:id w:val="-971907301"/>
            <w:placeholder>
              <w:docPart w:val="A003CB66E3E0427AA1ECE1B920DE1DCC"/>
            </w:placeholder>
            <w:showingPlcHdr/>
            <w:text/>
          </w:sdtPr>
          <w:sdtEndPr/>
          <w:sdtContent>
            <w:tc>
              <w:tcPr>
                <w:tcW w:w="1296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10423B" w:rsidRPr="00413048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  <w:sdt>
          <w:sdtPr>
            <w:rPr>
              <w:szCs w:val="21"/>
            </w:rPr>
            <w:id w:val="1696502248"/>
            <w:placeholder>
              <w:docPart w:val="2ADD1E2F96894138B75E07A3DF5ECB28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:rsidR="0010423B" w:rsidRPr="00413048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</w:rPr>
                  <w:t xml:space="preserve">   </w:t>
                </w:r>
              </w:p>
            </w:tc>
          </w:sdtContent>
        </w:sdt>
        <w:sdt>
          <w:sdtPr>
            <w:rPr>
              <w:szCs w:val="21"/>
            </w:rPr>
            <w:id w:val="-1038198699"/>
            <w:placeholder>
              <w:docPart w:val="896B1927C14E45D19B9FF26FFC4B8AB7"/>
            </w:placeholder>
            <w:showingPlcHdr/>
            <w:text/>
          </w:sdtPr>
          <w:sdtEndPr/>
          <w:sdtContent>
            <w:tc>
              <w:tcPr>
                <w:tcW w:w="1559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:rsidR="0010423B" w:rsidRPr="00413048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szCs w:val="21"/>
                  </w:rPr>
                  <w:t xml:space="preserve">  </w:t>
                </w:r>
                <w:r>
                  <w:rPr>
                    <w:rStyle w:val="ab"/>
                    <w:rFonts w:hint="eastAsia"/>
                  </w:rPr>
                  <w:t xml:space="preserve"> </w:t>
                </w:r>
              </w:p>
            </w:tc>
          </w:sdtContent>
        </w:sdt>
        <w:sdt>
          <w:sdtPr>
            <w:rPr>
              <w:szCs w:val="21"/>
            </w:rPr>
            <w:id w:val="617647267"/>
            <w:placeholder>
              <w:docPart w:val="DA8B200C92AB43288544E2C2D83F7C20"/>
            </w:placeholder>
            <w:showingPlcHdr/>
            <w:text/>
          </w:sdtPr>
          <w:sdtEndPr/>
          <w:sdtContent>
            <w:tc>
              <w:tcPr>
                <w:tcW w:w="2798" w:type="dxa"/>
                <w:gridSpan w:val="5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:rsidR="0010423B" w:rsidRPr="00413048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</w:rPr>
                  <w:t xml:space="preserve">   </w:t>
                </w:r>
              </w:p>
            </w:tc>
          </w:sdtContent>
        </w:sdt>
        <w:sdt>
          <w:sdtPr>
            <w:rPr>
              <w:szCs w:val="21"/>
            </w:rPr>
            <w:id w:val="-621309811"/>
            <w:placeholder>
              <w:docPart w:val="094009ABF10844AAB0BA9C80D6070250"/>
            </w:placeholder>
            <w:showingPlcHdr/>
            <w:text/>
          </w:sdtPr>
          <w:sdtEndPr/>
          <w:sdtContent>
            <w:tc>
              <w:tcPr>
                <w:tcW w:w="1838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:rsidR="0010423B" w:rsidRPr="00413048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</w:tr>
      <w:tr w:rsidR="0010423B" w:rsidTr="000C6766">
        <w:trPr>
          <w:trHeight w:val="411"/>
          <w:jc w:val="center"/>
        </w:trPr>
        <w:tc>
          <w:tcPr>
            <w:tcW w:w="1243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10423B" w:rsidRPr="00413048" w:rsidRDefault="0010423B" w:rsidP="00226788">
            <w:pPr>
              <w:jc w:val="center"/>
              <w:rPr>
                <w:szCs w:val="21"/>
              </w:rPr>
            </w:pPr>
          </w:p>
        </w:tc>
        <w:sdt>
          <w:sdtPr>
            <w:rPr>
              <w:szCs w:val="21"/>
            </w:rPr>
            <w:id w:val="119431376"/>
            <w:placeholder>
              <w:docPart w:val="8CCFCCB78A354926A75AE57657278D69"/>
            </w:placeholder>
            <w:showingPlcHdr/>
            <w:text/>
          </w:sdtPr>
          <w:sdtEndPr/>
          <w:sdtContent>
            <w:tc>
              <w:tcPr>
                <w:tcW w:w="1296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10423B" w:rsidRPr="00413048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  <w:sdt>
          <w:sdtPr>
            <w:rPr>
              <w:szCs w:val="21"/>
            </w:rPr>
            <w:id w:val="-1771151970"/>
            <w:placeholder>
              <w:docPart w:val="61E19D8AA4A34B6994BE4DDCFC94CFE4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:rsidR="0010423B" w:rsidRPr="00413048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  <w:sdt>
          <w:sdtPr>
            <w:rPr>
              <w:szCs w:val="21"/>
            </w:rPr>
            <w:id w:val="2036928751"/>
            <w:placeholder>
              <w:docPart w:val="EA7E6395849E45A6AD39ADAE3568A1A6"/>
            </w:placeholder>
            <w:showingPlcHdr/>
            <w:text/>
          </w:sdtPr>
          <w:sdtEndPr/>
          <w:sdtContent>
            <w:tc>
              <w:tcPr>
                <w:tcW w:w="1559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:rsidR="0010423B" w:rsidRPr="00413048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  <w:sdt>
          <w:sdtPr>
            <w:rPr>
              <w:szCs w:val="21"/>
            </w:rPr>
            <w:id w:val="-1496103449"/>
            <w:placeholder>
              <w:docPart w:val="7D6B6F44092A460C9EF48F5D2AC2863B"/>
            </w:placeholder>
            <w:showingPlcHdr/>
            <w:text/>
          </w:sdtPr>
          <w:sdtEndPr/>
          <w:sdtContent>
            <w:tc>
              <w:tcPr>
                <w:tcW w:w="2798" w:type="dxa"/>
                <w:gridSpan w:val="5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:rsidR="0010423B" w:rsidRPr="00413048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  <w:sdt>
          <w:sdtPr>
            <w:rPr>
              <w:szCs w:val="21"/>
            </w:rPr>
            <w:id w:val="51670856"/>
            <w:placeholder>
              <w:docPart w:val="5C0B579F2DFB472C9C14D022ACC8D3DA"/>
            </w:placeholder>
            <w:showingPlcHdr/>
            <w:text/>
          </w:sdtPr>
          <w:sdtEndPr/>
          <w:sdtContent>
            <w:tc>
              <w:tcPr>
                <w:tcW w:w="1838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:rsidR="0010423B" w:rsidRPr="00413048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</w:tr>
      <w:tr w:rsidR="0010423B" w:rsidTr="000C6766">
        <w:trPr>
          <w:trHeight w:val="411"/>
          <w:jc w:val="center"/>
        </w:trPr>
        <w:tc>
          <w:tcPr>
            <w:tcW w:w="1243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10423B" w:rsidRPr="00413048" w:rsidRDefault="0010423B" w:rsidP="00226788">
            <w:pPr>
              <w:jc w:val="center"/>
              <w:rPr>
                <w:szCs w:val="21"/>
              </w:rPr>
            </w:pPr>
          </w:p>
        </w:tc>
        <w:sdt>
          <w:sdtPr>
            <w:rPr>
              <w:szCs w:val="21"/>
            </w:rPr>
            <w:id w:val="677773109"/>
            <w:placeholder>
              <w:docPart w:val="27EB6536884B42C6883CBC3713C87CBA"/>
            </w:placeholder>
            <w:showingPlcHdr/>
            <w:text/>
          </w:sdtPr>
          <w:sdtEndPr/>
          <w:sdtContent>
            <w:tc>
              <w:tcPr>
                <w:tcW w:w="1296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10423B" w:rsidRPr="00413048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  <w:sdt>
          <w:sdtPr>
            <w:rPr>
              <w:szCs w:val="21"/>
            </w:rPr>
            <w:id w:val="-768074763"/>
            <w:placeholder>
              <w:docPart w:val="4E0EF730E4AF44EF91AC7B4C18C4D295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:rsidR="0010423B" w:rsidRPr="00413048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  <w:sdt>
          <w:sdtPr>
            <w:rPr>
              <w:szCs w:val="21"/>
            </w:rPr>
            <w:id w:val="-1077664897"/>
            <w:placeholder>
              <w:docPart w:val="776441E91C3441C2818FF310F5C8459D"/>
            </w:placeholder>
            <w:showingPlcHdr/>
            <w:text/>
          </w:sdtPr>
          <w:sdtEndPr/>
          <w:sdtContent>
            <w:tc>
              <w:tcPr>
                <w:tcW w:w="1559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:rsidR="0010423B" w:rsidRPr="00413048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szCs w:val="21"/>
                  </w:rPr>
                  <w:t xml:space="preserve">   </w:t>
                </w:r>
              </w:p>
            </w:tc>
          </w:sdtContent>
        </w:sdt>
        <w:sdt>
          <w:sdtPr>
            <w:rPr>
              <w:szCs w:val="21"/>
            </w:rPr>
            <w:id w:val="-32900042"/>
            <w:placeholder>
              <w:docPart w:val="EB916B143C3444109FB88AB9A27B6756"/>
            </w:placeholder>
            <w:showingPlcHdr/>
            <w:text/>
          </w:sdtPr>
          <w:sdtEndPr/>
          <w:sdtContent>
            <w:tc>
              <w:tcPr>
                <w:tcW w:w="2798" w:type="dxa"/>
                <w:gridSpan w:val="5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:rsidR="0010423B" w:rsidRPr="00413048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  <w:sdt>
          <w:sdtPr>
            <w:rPr>
              <w:szCs w:val="21"/>
            </w:rPr>
            <w:id w:val="-2124153709"/>
            <w:placeholder>
              <w:docPart w:val="4C936D27F42640D7AA5883C9723CEE75"/>
            </w:placeholder>
            <w:showingPlcHdr/>
            <w:text/>
          </w:sdtPr>
          <w:sdtEndPr/>
          <w:sdtContent>
            <w:tc>
              <w:tcPr>
                <w:tcW w:w="1838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:rsidR="0010423B" w:rsidRPr="00413048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</w:tr>
      <w:tr w:rsidR="0010423B" w:rsidTr="004F575F">
        <w:trPr>
          <w:trHeight w:val="411"/>
          <w:jc w:val="center"/>
        </w:trPr>
        <w:tc>
          <w:tcPr>
            <w:tcW w:w="1243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10423B" w:rsidRPr="00413048" w:rsidRDefault="0010423B" w:rsidP="00226788">
            <w:pPr>
              <w:jc w:val="center"/>
              <w:rPr>
                <w:szCs w:val="21"/>
              </w:rPr>
            </w:pPr>
          </w:p>
        </w:tc>
        <w:sdt>
          <w:sdtPr>
            <w:rPr>
              <w:szCs w:val="21"/>
            </w:rPr>
            <w:id w:val="-1498350138"/>
            <w:placeholder>
              <w:docPart w:val="A11549C0AA124F6CB39179F3E9AE77A5"/>
            </w:placeholder>
            <w:showingPlcHdr/>
            <w:text/>
          </w:sdtPr>
          <w:sdtEndPr/>
          <w:sdtContent>
            <w:tc>
              <w:tcPr>
                <w:tcW w:w="1296" w:type="dxa"/>
                <w:gridSpan w:val="2"/>
                <w:tcBorders>
                  <w:top w:val="single" w:sz="4" w:space="0" w:color="auto"/>
                  <w:bottom w:val="single" w:sz="12" w:space="0" w:color="auto"/>
                </w:tcBorders>
                <w:shd w:val="clear" w:color="auto" w:fill="FFFFFF" w:themeFill="background1"/>
                <w:vAlign w:val="center"/>
              </w:tcPr>
              <w:p w:rsidR="0010423B" w:rsidRPr="00413048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  <w:sdt>
          <w:sdtPr>
            <w:rPr>
              <w:szCs w:val="21"/>
            </w:rPr>
            <w:id w:val="-884176743"/>
            <w:placeholder>
              <w:docPart w:val="004CA933FF08483BB571F61677D226B8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auto"/>
                  <w:bottom w:val="single" w:sz="12" w:space="0" w:color="auto"/>
                </w:tcBorders>
                <w:shd w:val="clear" w:color="auto" w:fill="auto"/>
                <w:vAlign w:val="center"/>
              </w:tcPr>
              <w:p w:rsidR="0010423B" w:rsidRPr="00413048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  <w:sdt>
          <w:sdtPr>
            <w:rPr>
              <w:szCs w:val="21"/>
            </w:rPr>
            <w:id w:val="425400217"/>
            <w:placeholder>
              <w:docPart w:val="F667CE4C4B9B46EDA45009A32FF28545"/>
            </w:placeholder>
            <w:showingPlcHdr/>
            <w:text/>
          </w:sdtPr>
          <w:sdtEndPr/>
          <w:sdtContent>
            <w:tc>
              <w:tcPr>
                <w:tcW w:w="1559" w:type="dxa"/>
                <w:tcBorders>
                  <w:top w:val="single" w:sz="4" w:space="0" w:color="auto"/>
                  <w:bottom w:val="single" w:sz="12" w:space="0" w:color="auto"/>
                </w:tcBorders>
                <w:shd w:val="clear" w:color="auto" w:fill="auto"/>
                <w:vAlign w:val="center"/>
              </w:tcPr>
              <w:p w:rsidR="0010423B" w:rsidRPr="00413048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  <w:sdt>
          <w:sdtPr>
            <w:rPr>
              <w:szCs w:val="21"/>
            </w:rPr>
            <w:id w:val="263815692"/>
            <w:placeholder>
              <w:docPart w:val="FCDF063385664E56B0FF388A03461DAC"/>
            </w:placeholder>
            <w:showingPlcHdr/>
            <w:text/>
          </w:sdtPr>
          <w:sdtEndPr/>
          <w:sdtContent>
            <w:tc>
              <w:tcPr>
                <w:tcW w:w="2798" w:type="dxa"/>
                <w:gridSpan w:val="5"/>
                <w:tcBorders>
                  <w:top w:val="single" w:sz="4" w:space="0" w:color="auto"/>
                  <w:bottom w:val="single" w:sz="12" w:space="0" w:color="auto"/>
                </w:tcBorders>
                <w:shd w:val="clear" w:color="auto" w:fill="auto"/>
                <w:vAlign w:val="center"/>
              </w:tcPr>
              <w:p w:rsidR="0010423B" w:rsidRPr="00413048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  </w:t>
                </w:r>
              </w:p>
            </w:tc>
          </w:sdtContent>
        </w:sdt>
        <w:sdt>
          <w:sdtPr>
            <w:rPr>
              <w:szCs w:val="21"/>
            </w:rPr>
            <w:id w:val="-407386876"/>
            <w:placeholder>
              <w:docPart w:val="583552C3F9B94A2F8BAAC48BC044582B"/>
            </w:placeholder>
            <w:showingPlcHdr/>
            <w:text/>
          </w:sdtPr>
          <w:sdtEndPr/>
          <w:sdtContent>
            <w:tc>
              <w:tcPr>
                <w:tcW w:w="1838" w:type="dxa"/>
                <w:gridSpan w:val="2"/>
                <w:tcBorders>
                  <w:top w:val="single" w:sz="4" w:space="0" w:color="auto"/>
                  <w:bottom w:val="single" w:sz="12" w:space="0" w:color="auto"/>
                </w:tcBorders>
                <w:shd w:val="clear" w:color="auto" w:fill="auto"/>
                <w:vAlign w:val="center"/>
              </w:tcPr>
              <w:p w:rsidR="0010423B" w:rsidRPr="00413048" w:rsidRDefault="001E27CA" w:rsidP="001E27CA">
                <w:pPr>
                  <w:jc w:val="center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</w:tr>
      <w:tr w:rsidR="001979C4" w:rsidTr="000C6766">
        <w:trPr>
          <w:trHeight w:val="411"/>
          <w:jc w:val="center"/>
        </w:trPr>
        <w:tc>
          <w:tcPr>
            <w:tcW w:w="2539" w:type="dxa"/>
            <w:gridSpan w:val="3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1979C4" w:rsidRPr="00413048" w:rsidRDefault="001979C4" w:rsidP="00226788">
            <w:pPr>
              <w:rPr>
                <w:szCs w:val="21"/>
              </w:rPr>
            </w:pPr>
            <w:r w:rsidRPr="00413048">
              <w:rPr>
                <w:rFonts w:hint="eastAsia"/>
                <w:szCs w:val="21"/>
              </w:rPr>
              <w:t>外语语种</w:t>
            </w:r>
            <w:r>
              <w:rPr>
                <w:rFonts w:hint="eastAsia"/>
                <w:szCs w:val="21"/>
              </w:rPr>
              <w:t>及水平</w:t>
            </w:r>
            <w:r w:rsidR="00204EB7">
              <w:rPr>
                <w:rFonts w:hint="eastAsia"/>
                <w:szCs w:val="21"/>
              </w:rPr>
              <w:t>（含成绩）</w:t>
            </w:r>
          </w:p>
        </w:tc>
        <w:tc>
          <w:tcPr>
            <w:tcW w:w="7471" w:type="dxa"/>
            <w:gridSpan w:val="9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979C4" w:rsidRPr="00413048" w:rsidRDefault="001979C4" w:rsidP="001E27CA">
            <w:pPr>
              <w:rPr>
                <w:szCs w:val="21"/>
                <w:u w:val="single"/>
              </w:rPr>
            </w:pPr>
            <w:r>
              <w:rPr>
                <w:rFonts w:hint="eastAsia"/>
                <w:szCs w:val="21"/>
              </w:rPr>
              <w:t>英语</w:t>
            </w:r>
            <w:r>
              <w:rPr>
                <w:rFonts w:hint="eastAsia"/>
                <w:szCs w:val="21"/>
              </w:rPr>
              <w:t>CET-4</w:t>
            </w:r>
            <w:r>
              <w:rPr>
                <w:rFonts w:hint="eastAsia"/>
                <w:szCs w:val="21"/>
              </w:rPr>
              <w:t>：</w:t>
            </w:r>
            <w:sdt>
              <w:sdtPr>
                <w:rPr>
                  <w:szCs w:val="21"/>
                </w:rPr>
                <w:id w:val="-10067518"/>
                <w:placeholder>
                  <w:docPart w:val="965EF6CF91F6483589EBCF1EEB561851"/>
                </w:placeholder>
                <w:showingPlcHdr/>
                <w:text/>
              </w:sdtPr>
              <w:sdtEndPr/>
              <w:sdtContent>
                <w:r w:rsidR="001E27CA">
                  <w:rPr>
                    <w:rStyle w:val="ab"/>
                    <w:rFonts w:hint="eastAsia"/>
                  </w:rPr>
                  <w:t xml:space="preserve"> </w:t>
                </w:r>
                <w:r w:rsidR="001E27CA">
                  <w:rPr>
                    <w:rStyle w:val="ab"/>
                  </w:rPr>
                  <w:t xml:space="preserve">  </w:t>
                </w:r>
              </w:sdtContent>
            </w:sdt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英语</w:t>
            </w:r>
            <w:r>
              <w:rPr>
                <w:rFonts w:hint="eastAsia"/>
                <w:szCs w:val="21"/>
              </w:rPr>
              <w:t>CET-6</w:t>
            </w:r>
            <w:r>
              <w:rPr>
                <w:rFonts w:hint="eastAsia"/>
                <w:szCs w:val="21"/>
              </w:rPr>
              <w:t>：</w:t>
            </w:r>
            <w:sdt>
              <w:sdtPr>
                <w:rPr>
                  <w:szCs w:val="21"/>
                </w:rPr>
                <w:id w:val="425549381"/>
                <w:placeholder>
                  <w:docPart w:val="06BA2C57760140BB8C3CC8D872164E03"/>
                </w:placeholder>
                <w:showingPlcHdr/>
                <w:text/>
              </w:sdtPr>
              <w:sdtEndPr/>
              <w:sdtContent>
                <w:r w:rsidR="001E27CA">
                  <w:rPr>
                    <w:rStyle w:val="ab"/>
                    <w:rFonts w:hint="eastAsia"/>
                  </w:rPr>
                  <w:t xml:space="preserve"> </w:t>
                </w:r>
                <w:r w:rsidR="001E27CA">
                  <w:rPr>
                    <w:rStyle w:val="ab"/>
                  </w:rPr>
                  <w:t xml:space="preserve">  </w:t>
                </w:r>
              </w:sdtContent>
            </w:sdt>
            <w:r>
              <w:rPr>
                <w:rFonts w:hint="eastAsia"/>
                <w:szCs w:val="21"/>
              </w:rPr>
              <w:t xml:space="preserve">     </w:t>
            </w:r>
            <w:r w:rsidRPr="00413048">
              <w:rPr>
                <w:rFonts w:hint="eastAsia"/>
                <w:szCs w:val="21"/>
              </w:rPr>
              <w:t>其他：</w:t>
            </w:r>
            <w:sdt>
              <w:sdtPr>
                <w:rPr>
                  <w:szCs w:val="21"/>
                </w:rPr>
                <w:id w:val="-268777414"/>
                <w:placeholder>
                  <w:docPart w:val="164C1BFFACA848ED973B72D7E7C0E7E4"/>
                </w:placeholder>
                <w:showingPlcHdr/>
                <w:text/>
              </w:sdtPr>
              <w:sdtEndPr/>
              <w:sdtContent>
                <w:r w:rsidR="001E27CA">
                  <w:rPr>
                    <w:rStyle w:val="ab"/>
                    <w:rFonts w:hint="eastAsia"/>
                  </w:rPr>
                  <w:t xml:space="preserve"> </w:t>
                </w:r>
                <w:r w:rsidR="001E27CA">
                  <w:rPr>
                    <w:rStyle w:val="ab"/>
                  </w:rPr>
                  <w:t xml:space="preserve">  </w:t>
                </w:r>
              </w:sdtContent>
            </w:sdt>
          </w:p>
        </w:tc>
      </w:tr>
      <w:tr w:rsidR="001979C4" w:rsidTr="000C6766">
        <w:trPr>
          <w:trHeight w:val="411"/>
          <w:jc w:val="center"/>
        </w:trPr>
        <w:tc>
          <w:tcPr>
            <w:tcW w:w="253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1979C4" w:rsidRPr="00413048" w:rsidRDefault="001979C4" w:rsidP="0022678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计算机水平</w:t>
            </w:r>
          </w:p>
        </w:tc>
        <w:tc>
          <w:tcPr>
            <w:tcW w:w="7471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979C4" w:rsidRPr="00413048" w:rsidRDefault="001979C4" w:rsidP="001E27C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一级</w:t>
            </w:r>
            <w:sdt>
              <w:sdtPr>
                <w:rPr>
                  <w:rFonts w:hint="eastAsia"/>
                  <w:szCs w:val="21"/>
                </w:rPr>
                <w:id w:val="-1605029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0BF4">
                  <w:rPr>
                    <w:rFonts w:ascii="MS Gothic" w:eastAsia="MS Gothic" w:hAnsi="MS Gothic" w:hint="eastAsia"/>
                    <w:szCs w:val="21"/>
                  </w:rPr>
                  <w:t>☐</w:t>
                </w:r>
              </w:sdtContent>
            </w:sdt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二级</w:t>
            </w:r>
            <w:r>
              <w:rPr>
                <w:rFonts w:hint="eastAsia"/>
                <w:szCs w:val="21"/>
              </w:rPr>
              <w:t xml:space="preserve"> </w:t>
            </w:r>
            <w:sdt>
              <w:sdtPr>
                <w:rPr>
                  <w:rFonts w:hint="eastAsia"/>
                  <w:szCs w:val="21"/>
                </w:rPr>
                <w:id w:val="643467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5520">
                  <w:rPr>
                    <w:rFonts w:ascii="MS Gothic" w:eastAsia="MS Gothic" w:hAnsi="MS Gothic" w:hint="eastAsia"/>
                    <w:szCs w:val="21"/>
                  </w:rPr>
                  <w:t>☐</w:t>
                </w:r>
              </w:sdtContent>
            </w:sdt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三级</w:t>
            </w:r>
            <w:sdt>
              <w:sdtPr>
                <w:rPr>
                  <w:rFonts w:hint="eastAsia"/>
                  <w:szCs w:val="21"/>
                </w:rPr>
                <w:id w:val="-1832900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5520">
                  <w:rPr>
                    <w:rFonts w:ascii="MS Gothic" w:eastAsia="MS Gothic" w:hAnsi="MS Gothic" w:hint="eastAsia"/>
                    <w:szCs w:val="21"/>
                  </w:rPr>
                  <w:t>☐</w:t>
                </w:r>
              </w:sdtContent>
            </w:sdt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办公自动化</w:t>
            </w:r>
            <w:r>
              <w:rPr>
                <w:rFonts w:hint="eastAsia"/>
                <w:szCs w:val="21"/>
              </w:rPr>
              <w:t xml:space="preserve"> </w:t>
            </w:r>
            <w:sdt>
              <w:sdtPr>
                <w:rPr>
                  <w:rFonts w:hint="eastAsia"/>
                  <w:szCs w:val="21"/>
                </w:rPr>
                <w:id w:val="1617558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774A">
                  <w:rPr>
                    <w:rFonts w:ascii="MS Gothic" w:eastAsia="MS Gothic" w:hAnsi="MS Gothic" w:hint="eastAsia"/>
                    <w:szCs w:val="21"/>
                  </w:rPr>
                  <w:t>☐</w:t>
                </w:r>
              </w:sdtContent>
            </w:sdt>
            <w:r>
              <w:rPr>
                <w:rFonts w:hint="eastAsia"/>
                <w:szCs w:val="21"/>
              </w:rPr>
              <w:t xml:space="preserve">     </w:t>
            </w:r>
            <w:r>
              <w:rPr>
                <w:rFonts w:hint="eastAsia"/>
                <w:szCs w:val="21"/>
              </w:rPr>
              <w:t>其他：</w:t>
            </w:r>
            <w:sdt>
              <w:sdtPr>
                <w:rPr>
                  <w:rFonts w:hint="eastAsia"/>
                  <w:szCs w:val="21"/>
                </w:rPr>
                <w:id w:val="-1750498940"/>
                <w:placeholder>
                  <w:docPart w:val="0779E742CA104075A8E42423EB389706"/>
                </w:placeholder>
                <w:showingPlcHdr/>
                <w:text/>
              </w:sdtPr>
              <w:sdtEndPr/>
              <w:sdtContent>
                <w:r w:rsidR="001E27CA">
                  <w:rPr>
                    <w:rStyle w:val="ab"/>
                    <w:rFonts w:hint="eastAsia"/>
                  </w:rPr>
                  <w:t xml:space="preserve"> </w:t>
                </w:r>
                <w:r w:rsidR="001E27CA">
                  <w:rPr>
                    <w:rStyle w:val="ab"/>
                  </w:rPr>
                  <w:t xml:space="preserve">  </w:t>
                </w:r>
              </w:sdtContent>
            </w:sdt>
          </w:p>
        </w:tc>
      </w:tr>
      <w:tr w:rsidR="001979C4" w:rsidTr="004F575F">
        <w:trPr>
          <w:trHeight w:val="411"/>
          <w:jc w:val="center"/>
        </w:trPr>
        <w:tc>
          <w:tcPr>
            <w:tcW w:w="2539" w:type="dxa"/>
            <w:gridSpan w:val="3"/>
            <w:tcBorders>
              <w:top w:val="sing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1979C4" w:rsidRPr="007C4635" w:rsidRDefault="001979C4" w:rsidP="0022678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其他资格证书</w:t>
            </w:r>
          </w:p>
        </w:tc>
        <w:sdt>
          <w:sdtPr>
            <w:rPr>
              <w:szCs w:val="21"/>
            </w:rPr>
            <w:id w:val="-286652803"/>
            <w:placeholder>
              <w:docPart w:val="DD9A479D17F74EA285789C6E6D363718"/>
            </w:placeholder>
            <w:showingPlcHdr/>
            <w:text/>
          </w:sdtPr>
          <w:sdtEndPr/>
          <w:sdtContent>
            <w:tc>
              <w:tcPr>
                <w:tcW w:w="2835" w:type="dxa"/>
                <w:gridSpan w:val="2"/>
                <w:tcBorders>
                  <w:top w:val="single" w:sz="4" w:space="0" w:color="auto"/>
                  <w:bottom w:val="single" w:sz="12" w:space="0" w:color="auto"/>
                </w:tcBorders>
                <w:shd w:val="clear" w:color="auto" w:fill="auto"/>
                <w:vAlign w:val="center"/>
              </w:tcPr>
              <w:p w:rsidR="001979C4" w:rsidRPr="00413048" w:rsidRDefault="001E27CA" w:rsidP="001E27CA">
                <w:pPr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  <w:tc>
          <w:tcPr>
            <w:tcW w:w="1598" w:type="dxa"/>
            <w:gridSpan w:val="3"/>
            <w:tcBorders>
              <w:top w:val="sing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1979C4" w:rsidRPr="00413048" w:rsidRDefault="001979C4" w:rsidP="0022678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招聘信息来源</w:t>
            </w:r>
          </w:p>
        </w:tc>
        <w:sdt>
          <w:sdtPr>
            <w:rPr>
              <w:szCs w:val="21"/>
            </w:rPr>
            <w:id w:val="666522926"/>
            <w:placeholder>
              <w:docPart w:val="5A485028CF6547C0BD78A413D5537738"/>
            </w:placeholder>
            <w:showingPlcHdr/>
            <w:text/>
          </w:sdtPr>
          <w:sdtEndPr/>
          <w:sdtContent>
            <w:tc>
              <w:tcPr>
                <w:tcW w:w="3038" w:type="dxa"/>
                <w:gridSpan w:val="4"/>
                <w:tcBorders>
                  <w:top w:val="single" w:sz="4" w:space="0" w:color="auto"/>
                  <w:bottom w:val="single" w:sz="12" w:space="0" w:color="auto"/>
                </w:tcBorders>
                <w:shd w:val="clear" w:color="auto" w:fill="auto"/>
                <w:vAlign w:val="center"/>
              </w:tcPr>
              <w:p w:rsidR="001979C4" w:rsidRPr="00413048" w:rsidRDefault="001E27CA" w:rsidP="001E27CA">
                <w:pPr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</w:tr>
      <w:tr w:rsidR="001979C4" w:rsidTr="004F575F">
        <w:trPr>
          <w:trHeight w:val="411"/>
          <w:jc w:val="center"/>
        </w:trPr>
        <w:tc>
          <w:tcPr>
            <w:tcW w:w="2539" w:type="dxa"/>
            <w:gridSpan w:val="3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1979C4" w:rsidRPr="00413048" w:rsidRDefault="001979C4" w:rsidP="00226788">
            <w:pPr>
              <w:rPr>
                <w:szCs w:val="21"/>
              </w:rPr>
            </w:pPr>
            <w:r w:rsidRPr="00413048">
              <w:rPr>
                <w:rFonts w:hint="eastAsia"/>
                <w:szCs w:val="21"/>
              </w:rPr>
              <w:t>应聘本职动机</w:t>
            </w:r>
          </w:p>
        </w:tc>
        <w:tc>
          <w:tcPr>
            <w:tcW w:w="7471" w:type="dxa"/>
            <w:gridSpan w:val="9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979C4" w:rsidRPr="00413048" w:rsidRDefault="001979C4" w:rsidP="001E27CA">
            <w:pPr>
              <w:rPr>
                <w:szCs w:val="21"/>
              </w:rPr>
            </w:pPr>
            <w:r w:rsidRPr="00413048">
              <w:rPr>
                <w:rFonts w:hint="eastAsia"/>
                <w:szCs w:val="21"/>
              </w:rPr>
              <w:t>薪酬</w:t>
            </w:r>
            <w:r w:rsidRPr="00413048">
              <w:rPr>
                <w:rFonts w:hint="eastAsia"/>
                <w:szCs w:val="21"/>
              </w:rPr>
              <w:t xml:space="preserve"> </w:t>
            </w:r>
            <w:sdt>
              <w:sdtPr>
                <w:rPr>
                  <w:rFonts w:hint="eastAsia"/>
                  <w:szCs w:val="21"/>
                </w:rPr>
                <w:id w:val="595757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5520">
                  <w:rPr>
                    <w:rFonts w:ascii="MS Gothic" w:eastAsia="MS Gothic" w:hAnsi="MS Gothic" w:hint="eastAsia"/>
                    <w:szCs w:val="21"/>
                  </w:rPr>
                  <w:t>☐</w:t>
                </w:r>
              </w:sdtContent>
            </w:sdt>
            <w:r w:rsidRPr="00413048">
              <w:rPr>
                <w:rFonts w:hint="eastAsia"/>
                <w:szCs w:val="21"/>
              </w:rPr>
              <w:t xml:space="preserve">  </w:t>
            </w:r>
            <w:r w:rsidRPr="00413048">
              <w:rPr>
                <w:rFonts w:hint="eastAsia"/>
                <w:szCs w:val="21"/>
              </w:rPr>
              <w:t>职业拓展</w:t>
            </w:r>
            <w:r w:rsidRPr="00413048">
              <w:rPr>
                <w:rFonts w:hint="eastAsia"/>
                <w:szCs w:val="21"/>
              </w:rPr>
              <w:t xml:space="preserve"> </w:t>
            </w:r>
            <w:sdt>
              <w:sdtPr>
                <w:rPr>
                  <w:rFonts w:hint="eastAsia"/>
                  <w:szCs w:val="21"/>
                </w:rPr>
                <w:id w:val="1997833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5520">
                  <w:rPr>
                    <w:rFonts w:ascii="MS Gothic" w:eastAsia="MS Gothic" w:hAnsi="MS Gothic" w:hint="eastAsia"/>
                    <w:szCs w:val="21"/>
                  </w:rPr>
                  <w:t>☐</w:t>
                </w:r>
              </w:sdtContent>
            </w:sdt>
            <w:r w:rsidRPr="00413048">
              <w:rPr>
                <w:rFonts w:hint="eastAsia"/>
                <w:szCs w:val="21"/>
              </w:rPr>
              <w:t xml:space="preserve">  </w:t>
            </w:r>
            <w:r w:rsidRPr="00413048">
              <w:rPr>
                <w:rFonts w:hint="eastAsia"/>
                <w:szCs w:val="21"/>
              </w:rPr>
              <w:t>职位晋升</w:t>
            </w:r>
            <w:r w:rsidRPr="00413048">
              <w:rPr>
                <w:rFonts w:hint="eastAsia"/>
                <w:szCs w:val="21"/>
              </w:rPr>
              <w:t xml:space="preserve"> </w:t>
            </w:r>
            <w:sdt>
              <w:sdtPr>
                <w:rPr>
                  <w:rFonts w:hint="eastAsia"/>
                  <w:szCs w:val="21"/>
                </w:rPr>
                <w:id w:val="-329443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5520">
                  <w:rPr>
                    <w:rFonts w:ascii="MS Gothic" w:eastAsia="MS Gothic" w:hAnsi="MS Gothic" w:hint="eastAsia"/>
                    <w:szCs w:val="21"/>
                  </w:rPr>
                  <w:t>☐</w:t>
                </w:r>
              </w:sdtContent>
            </w:sdt>
            <w:r w:rsidRPr="00413048">
              <w:rPr>
                <w:rFonts w:hint="eastAsia"/>
                <w:szCs w:val="21"/>
              </w:rPr>
              <w:t xml:space="preserve">  </w:t>
            </w:r>
            <w:r w:rsidRPr="00413048">
              <w:rPr>
                <w:rFonts w:hint="eastAsia"/>
                <w:szCs w:val="21"/>
              </w:rPr>
              <w:t>工作环境</w:t>
            </w:r>
            <w:r w:rsidRPr="00413048">
              <w:rPr>
                <w:rFonts w:hint="eastAsia"/>
                <w:szCs w:val="21"/>
              </w:rPr>
              <w:t xml:space="preserve"> </w:t>
            </w:r>
            <w:sdt>
              <w:sdtPr>
                <w:rPr>
                  <w:rFonts w:hint="eastAsia"/>
                  <w:szCs w:val="21"/>
                </w:rPr>
                <w:id w:val="329953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5520">
                  <w:rPr>
                    <w:rFonts w:ascii="MS Gothic" w:eastAsia="MS Gothic" w:hAnsi="MS Gothic" w:hint="eastAsia"/>
                    <w:szCs w:val="21"/>
                  </w:rPr>
                  <w:t>☐</w:t>
                </w:r>
              </w:sdtContent>
            </w:sdt>
            <w:r w:rsidRPr="00413048">
              <w:rPr>
                <w:rFonts w:hint="eastAsia"/>
                <w:szCs w:val="21"/>
              </w:rPr>
              <w:t xml:space="preserve">  </w:t>
            </w:r>
            <w:r w:rsidRPr="00413048">
              <w:rPr>
                <w:rFonts w:hint="eastAsia"/>
                <w:szCs w:val="21"/>
              </w:rPr>
              <w:t>其他：</w:t>
            </w:r>
            <w:sdt>
              <w:sdtPr>
                <w:rPr>
                  <w:rFonts w:hint="eastAsia"/>
                  <w:szCs w:val="21"/>
                </w:rPr>
                <w:id w:val="-245029063"/>
                <w:placeholder>
                  <w:docPart w:val="51BEB4D2FEDE48D5A285E8B4672C8754"/>
                </w:placeholder>
                <w:showingPlcHdr/>
                <w:text/>
              </w:sdtPr>
              <w:sdtEndPr/>
              <w:sdtContent>
                <w:r w:rsidR="001E27CA">
                  <w:rPr>
                    <w:rStyle w:val="ab"/>
                    <w:rFonts w:hint="eastAsia"/>
                  </w:rPr>
                  <w:t xml:space="preserve"> </w:t>
                </w:r>
                <w:r w:rsidR="001E27CA">
                  <w:rPr>
                    <w:rStyle w:val="ab"/>
                  </w:rPr>
                  <w:t xml:space="preserve">  </w:t>
                </w:r>
              </w:sdtContent>
            </w:sdt>
          </w:p>
        </w:tc>
      </w:tr>
      <w:tr w:rsidR="001979C4" w:rsidTr="006E32C4">
        <w:trPr>
          <w:trHeight w:val="411"/>
          <w:jc w:val="center"/>
        </w:trPr>
        <w:tc>
          <w:tcPr>
            <w:tcW w:w="2539" w:type="dxa"/>
            <w:gridSpan w:val="3"/>
            <w:tcBorders>
              <w:top w:val="sing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1979C4" w:rsidRPr="00413048" w:rsidRDefault="001979C4" w:rsidP="00204EB7">
            <w:pPr>
              <w:rPr>
                <w:szCs w:val="21"/>
              </w:rPr>
            </w:pPr>
            <w:r w:rsidRPr="00413048">
              <w:rPr>
                <w:rFonts w:hint="eastAsia"/>
                <w:szCs w:val="21"/>
              </w:rPr>
              <w:t>期望年薪</w:t>
            </w:r>
            <w:r>
              <w:rPr>
                <w:rFonts w:hint="eastAsia"/>
                <w:szCs w:val="21"/>
              </w:rPr>
              <w:t>（税前）</w:t>
            </w:r>
          </w:p>
        </w:tc>
        <w:sdt>
          <w:sdtPr>
            <w:rPr>
              <w:rFonts w:hint="eastAsia"/>
              <w:szCs w:val="21"/>
            </w:rPr>
            <w:id w:val="541558404"/>
            <w:placeholder>
              <w:docPart w:val="35083A0849854EF1B860C85E093B7390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auto"/>
                  <w:bottom w:val="single" w:sz="12" w:space="0" w:color="auto"/>
                </w:tcBorders>
                <w:shd w:val="clear" w:color="auto" w:fill="auto"/>
                <w:vAlign w:val="center"/>
              </w:tcPr>
              <w:p w:rsidR="001979C4" w:rsidRPr="00413048" w:rsidRDefault="001E27CA" w:rsidP="001E27CA">
                <w:pPr>
                  <w:jc w:val="left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204EB7" w:rsidRPr="00413048" w:rsidRDefault="001979C4" w:rsidP="00226788">
            <w:pPr>
              <w:rPr>
                <w:szCs w:val="21"/>
              </w:rPr>
            </w:pPr>
            <w:r w:rsidRPr="00413048">
              <w:rPr>
                <w:rFonts w:hint="eastAsia"/>
                <w:szCs w:val="21"/>
              </w:rPr>
              <w:t>能否</w:t>
            </w:r>
            <w:r w:rsidR="00204EB7">
              <w:rPr>
                <w:rFonts w:hint="eastAsia"/>
                <w:szCs w:val="21"/>
              </w:rPr>
              <w:t>长期</w:t>
            </w:r>
            <w:r>
              <w:rPr>
                <w:rFonts w:hint="eastAsia"/>
                <w:szCs w:val="21"/>
              </w:rPr>
              <w:t>出</w:t>
            </w:r>
            <w:r w:rsidR="00204EB7">
              <w:rPr>
                <w:rFonts w:hint="eastAsia"/>
                <w:szCs w:val="21"/>
              </w:rPr>
              <w:t>差</w:t>
            </w:r>
          </w:p>
        </w:tc>
        <w:sdt>
          <w:sdtPr>
            <w:rPr>
              <w:szCs w:val="21"/>
            </w:rPr>
            <w:id w:val="-1549831296"/>
            <w:placeholder>
              <w:docPart w:val="5DF146966FA34CF8BBBD9A06D482B080"/>
            </w:placeholder>
            <w:showingPlcHdr/>
            <w:dropDownList>
              <w:listItem w:displayText="能" w:value="能"/>
              <w:listItem w:displayText="否" w:value="否"/>
              <w:listItem w:displayText="见补充说明" w:value="见补充说明"/>
            </w:dropDownList>
          </w:sdtPr>
          <w:sdtEndPr/>
          <w:sdtContent>
            <w:tc>
              <w:tcPr>
                <w:tcW w:w="1554" w:type="dxa"/>
                <w:gridSpan w:val="2"/>
                <w:tcBorders>
                  <w:top w:val="single" w:sz="4" w:space="0" w:color="auto"/>
                  <w:bottom w:val="single" w:sz="12" w:space="0" w:color="auto"/>
                </w:tcBorders>
                <w:shd w:val="clear" w:color="auto" w:fill="auto"/>
                <w:vAlign w:val="center"/>
              </w:tcPr>
              <w:p w:rsidR="001979C4" w:rsidRPr="00413048" w:rsidRDefault="001E27CA" w:rsidP="001E27CA">
                <w:pPr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  <w:tc>
          <w:tcPr>
            <w:tcW w:w="1178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1979C4" w:rsidRPr="00413048" w:rsidRDefault="001979C4" w:rsidP="00226788">
            <w:pPr>
              <w:widowControl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毕业时间</w:t>
            </w:r>
          </w:p>
        </w:tc>
        <w:sdt>
          <w:sdtPr>
            <w:rPr>
              <w:szCs w:val="21"/>
            </w:rPr>
            <w:id w:val="1677151007"/>
            <w:placeholder>
              <w:docPart w:val="28689FE6B51E4CB6BDD27A2FFBF23067"/>
            </w:placeholder>
            <w:showingPlcHdr/>
            <w:text/>
          </w:sdtPr>
          <w:sdtEndPr/>
          <w:sdtContent>
            <w:tc>
              <w:tcPr>
                <w:tcW w:w="1904" w:type="dxa"/>
                <w:gridSpan w:val="3"/>
                <w:tcBorders>
                  <w:top w:val="single" w:sz="4" w:space="0" w:color="auto"/>
                  <w:bottom w:val="single" w:sz="12" w:space="0" w:color="auto"/>
                </w:tcBorders>
                <w:shd w:val="clear" w:color="auto" w:fill="auto"/>
                <w:vAlign w:val="center"/>
              </w:tcPr>
              <w:p w:rsidR="001979C4" w:rsidRPr="00413048" w:rsidRDefault="001E27CA" w:rsidP="001E27CA">
                <w:pPr>
                  <w:widowControl/>
                  <w:jc w:val="left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</w:tr>
      <w:tr w:rsidR="004F575F" w:rsidTr="006E32C4">
        <w:trPr>
          <w:trHeight w:val="411"/>
          <w:jc w:val="center"/>
        </w:trPr>
        <w:tc>
          <w:tcPr>
            <w:tcW w:w="2539" w:type="dxa"/>
            <w:gridSpan w:val="3"/>
            <w:vMerge w:val="restart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4F575F" w:rsidRPr="00413048" w:rsidRDefault="004F575F" w:rsidP="00204EB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请列示</w:t>
            </w:r>
            <w:r w:rsidR="006E32C4">
              <w:rPr>
                <w:rFonts w:hint="eastAsia"/>
                <w:szCs w:val="21"/>
              </w:rPr>
              <w:t>您</w:t>
            </w:r>
            <w:r>
              <w:rPr>
                <w:szCs w:val="21"/>
              </w:rPr>
              <w:t>个人具有的优秀能力，并举例证明</w:t>
            </w:r>
          </w:p>
        </w:tc>
        <w:tc>
          <w:tcPr>
            <w:tcW w:w="2835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F575F" w:rsidRPr="00413048" w:rsidRDefault="004F575F" w:rsidP="0022678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能力</w:t>
            </w:r>
            <w:r>
              <w:rPr>
                <w:szCs w:val="21"/>
              </w:rPr>
              <w:t>类型</w:t>
            </w:r>
          </w:p>
        </w:tc>
        <w:tc>
          <w:tcPr>
            <w:tcW w:w="4636" w:type="dxa"/>
            <w:gridSpan w:val="7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F575F" w:rsidRPr="00413048" w:rsidRDefault="004F575F" w:rsidP="00226788">
            <w:pPr>
              <w:widowControl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具体</w:t>
            </w:r>
            <w:r>
              <w:rPr>
                <w:szCs w:val="21"/>
              </w:rPr>
              <w:t>成绩与成就</w:t>
            </w:r>
          </w:p>
        </w:tc>
      </w:tr>
      <w:tr w:rsidR="004F575F" w:rsidTr="006E32C4">
        <w:trPr>
          <w:trHeight w:val="411"/>
          <w:jc w:val="center"/>
        </w:trPr>
        <w:tc>
          <w:tcPr>
            <w:tcW w:w="2539" w:type="dxa"/>
            <w:gridSpan w:val="3"/>
            <w:vMerge/>
            <w:shd w:val="clear" w:color="auto" w:fill="D9D9D9"/>
            <w:vAlign w:val="center"/>
          </w:tcPr>
          <w:p w:rsidR="004F575F" w:rsidRDefault="004F575F" w:rsidP="00204EB7">
            <w:pPr>
              <w:rPr>
                <w:szCs w:val="21"/>
              </w:rPr>
            </w:pPr>
          </w:p>
        </w:tc>
        <w:sdt>
          <w:sdtPr>
            <w:rPr>
              <w:szCs w:val="21"/>
            </w:rPr>
            <w:id w:val="730665790"/>
            <w:placeholder>
              <w:docPart w:val="BB836FA94BE943FDA97339BD3529C888"/>
            </w:placeholder>
            <w:showingPlcHdr/>
            <w:text/>
          </w:sdtPr>
          <w:sdtEndPr/>
          <w:sdtContent>
            <w:tc>
              <w:tcPr>
                <w:tcW w:w="2835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:rsidR="004F575F" w:rsidRDefault="001E27CA" w:rsidP="001E27CA">
                <w:pPr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  <w:sdt>
          <w:sdtPr>
            <w:rPr>
              <w:szCs w:val="21"/>
            </w:rPr>
            <w:id w:val="1651251133"/>
            <w:placeholder>
              <w:docPart w:val="44B1C2DC8F9740F0B8ADBC1F472ABEB8"/>
            </w:placeholder>
            <w:showingPlcHdr/>
            <w:text/>
          </w:sdtPr>
          <w:sdtEndPr/>
          <w:sdtContent>
            <w:tc>
              <w:tcPr>
                <w:tcW w:w="4636" w:type="dxa"/>
                <w:gridSpan w:val="7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:rsidR="004F575F" w:rsidRDefault="001E27CA" w:rsidP="001E27CA">
                <w:pPr>
                  <w:widowControl/>
                  <w:jc w:val="left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</w:tr>
      <w:tr w:rsidR="004F575F" w:rsidTr="006E32C4">
        <w:trPr>
          <w:trHeight w:val="411"/>
          <w:jc w:val="center"/>
        </w:trPr>
        <w:tc>
          <w:tcPr>
            <w:tcW w:w="2539" w:type="dxa"/>
            <w:gridSpan w:val="3"/>
            <w:vMerge/>
            <w:shd w:val="clear" w:color="auto" w:fill="D9D9D9"/>
            <w:vAlign w:val="center"/>
          </w:tcPr>
          <w:p w:rsidR="004F575F" w:rsidRDefault="004F575F" w:rsidP="00204EB7">
            <w:pPr>
              <w:rPr>
                <w:szCs w:val="21"/>
              </w:rPr>
            </w:pPr>
          </w:p>
        </w:tc>
        <w:sdt>
          <w:sdtPr>
            <w:rPr>
              <w:szCs w:val="21"/>
            </w:rPr>
            <w:id w:val="-1556774118"/>
            <w:placeholder>
              <w:docPart w:val="6D60C2999BB6426480DC7E23EF27D579"/>
            </w:placeholder>
            <w:showingPlcHdr/>
            <w:text/>
          </w:sdtPr>
          <w:sdtEndPr/>
          <w:sdtContent>
            <w:tc>
              <w:tcPr>
                <w:tcW w:w="2835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:rsidR="004F575F" w:rsidRDefault="001E27CA" w:rsidP="001E27CA">
                <w:pPr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  <w:sdt>
          <w:sdtPr>
            <w:rPr>
              <w:szCs w:val="21"/>
            </w:rPr>
            <w:id w:val="-113287159"/>
            <w:placeholder>
              <w:docPart w:val="231A90429B6B4B19948E008E4964D667"/>
            </w:placeholder>
            <w:showingPlcHdr/>
            <w:text/>
          </w:sdtPr>
          <w:sdtEndPr/>
          <w:sdtContent>
            <w:tc>
              <w:tcPr>
                <w:tcW w:w="4636" w:type="dxa"/>
                <w:gridSpan w:val="7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:rsidR="004F575F" w:rsidRDefault="001E27CA" w:rsidP="001E27CA">
                <w:pPr>
                  <w:widowControl/>
                  <w:jc w:val="left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</w:tr>
      <w:tr w:rsidR="004F575F" w:rsidTr="00D55520">
        <w:trPr>
          <w:trHeight w:val="411"/>
          <w:jc w:val="center"/>
        </w:trPr>
        <w:tc>
          <w:tcPr>
            <w:tcW w:w="2539" w:type="dxa"/>
            <w:gridSpan w:val="3"/>
            <w:vMerge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4F575F" w:rsidRDefault="004F575F" w:rsidP="00204EB7">
            <w:pPr>
              <w:rPr>
                <w:szCs w:val="21"/>
              </w:rPr>
            </w:pPr>
          </w:p>
        </w:tc>
        <w:sdt>
          <w:sdtPr>
            <w:rPr>
              <w:szCs w:val="21"/>
            </w:rPr>
            <w:id w:val="-1698699191"/>
            <w:placeholder>
              <w:docPart w:val="6F7F65585CDD49CFA03BD6D513191EDC"/>
            </w:placeholder>
            <w:showingPlcHdr/>
            <w:text/>
          </w:sdtPr>
          <w:sdtEndPr/>
          <w:sdtContent>
            <w:tc>
              <w:tcPr>
                <w:tcW w:w="2835" w:type="dxa"/>
                <w:gridSpan w:val="2"/>
                <w:tcBorders>
                  <w:top w:val="single" w:sz="4" w:space="0" w:color="auto"/>
                  <w:bottom w:val="single" w:sz="12" w:space="0" w:color="auto"/>
                </w:tcBorders>
                <w:shd w:val="clear" w:color="auto" w:fill="auto"/>
                <w:vAlign w:val="center"/>
              </w:tcPr>
              <w:p w:rsidR="004F575F" w:rsidRDefault="001E27CA" w:rsidP="001E27CA">
                <w:pPr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  <w:sdt>
          <w:sdtPr>
            <w:rPr>
              <w:szCs w:val="21"/>
            </w:rPr>
            <w:id w:val="1428464120"/>
            <w:placeholder>
              <w:docPart w:val="73CC1FD2FF7D4719B24A9B1DF9EEB622"/>
            </w:placeholder>
            <w:showingPlcHdr/>
            <w:text/>
          </w:sdtPr>
          <w:sdtEndPr/>
          <w:sdtContent>
            <w:tc>
              <w:tcPr>
                <w:tcW w:w="4636" w:type="dxa"/>
                <w:gridSpan w:val="7"/>
                <w:tcBorders>
                  <w:top w:val="single" w:sz="4" w:space="0" w:color="auto"/>
                  <w:bottom w:val="single" w:sz="12" w:space="0" w:color="auto"/>
                </w:tcBorders>
                <w:shd w:val="clear" w:color="auto" w:fill="auto"/>
                <w:vAlign w:val="center"/>
              </w:tcPr>
              <w:p w:rsidR="004F575F" w:rsidRDefault="001E27CA" w:rsidP="001E27CA">
                <w:pPr>
                  <w:widowControl/>
                  <w:jc w:val="left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</w:tr>
      <w:tr w:rsidR="006E32C4" w:rsidTr="001A63A2">
        <w:trPr>
          <w:trHeight w:val="696"/>
          <w:jc w:val="center"/>
        </w:trPr>
        <w:tc>
          <w:tcPr>
            <w:tcW w:w="2539" w:type="dxa"/>
            <w:gridSpan w:val="3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6E32C4" w:rsidRDefault="006E32C4" w:rsidP="00204EB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请</w:t>
            </w:r>
            <w:r>
              <w:rPr>
                <w:szCs w:val="21"/>
              </w:rPr>
              <w:t>列示</w:t>
            </w:r>
            <w:r>
              <w:rPr>
                <w:rFonts w:hint="eastAsia"/>
                <w:szCs w:val="21"/>
              </w:rPr>
              <w:t>您</w:t>
            </w:r>
            <w:r w:rsidR="00327678">
              <w:rPr>
                <w:rFonts w:hint="eastAsia"/>
                <w:szCs w:val="21"/>
              </w:rPr>
              <w:t>文</w:t>
            </w:r>
            <w:r w:rsidR="00327678">
              <w:rPr>
                <w:szCs w:val="21"/>
              </w:rPr>
              <w:t>体</w:t>
            </w:r>
            <w:r>
              <w:rPr>
                <w:szCs w:val="21"/>
              </w:rPr>
              <w:t>方面的特长与个人兴趣</w:t>
            </w:r>
          </w:p>
        </w:tc>
        <w:sdt>
          <w:sdtPr>
            <w:rPr>
              <w:szCs w:val="21"/>
            </w:rPr>
            <w:id w:val="1812365424"/>
            <w:placeholder>
              <w:docPart w:val="8A26A271924A4DA1A0D484EC34B75638"/>
            </w:placeholder>
            <w:showingPlcHdr/>
            <w:text w:multiLine="1"/>
          </w:sdtPr>
          <w:sdtEndPr/>
          <w:sdtContent>
            <w:tc>
              <w:tcPr>
                <w:tcW w:w="7471" w:type="dxa"/>
                <w:gridSpan w:val="9"/>
                <w:tcBorders>
                  <w:top w:val="single" w:sz="4" w:space="0" w:color="auto"/>
                  <w:bottom w:val="single" w:sz="12" w:space="0" w:color="auto"/>
                </w:tcBorders>
                <w:shd w:val="clear" w:color="auto" w:fill="auto"/>
                <w:vAlign w:val="center"/>
              </w:tcPr>
              <w:p w:rsidR="006E32C4" w:rsidRDefault="0043774A" w:rsidP="0043774A">
                <w:pPr>
                  <w:widowControl/>
                  <w:jc w:val="left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</w:tr>
      <w:tr w:rsidR="006E32C4" w:rsidTr="001A63A2">
        <w:trPr>
          <w:trHeight w:val="676"/>
          <w:jc w:val="center"/>
        </w:trPr>
        <w:tc>
          <w:tcPr>
            <w:tcW w:w="2539" w:type="dxa"/>
            <w:gridSpan w:val="3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6E32C4" w:rsidRDefault="0033595D" w:rsidP="00204EB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请</w:t>
            </w:r>
            <w:r>
              <w:rPr>
                <w:szCs w:val="21"/>
              </w:rPr>
              <w:t>描述您</w:t>
            </w:r>
            <w:r w:rsidR="008B0FD1">
              <w:rPr>
                <w:rFonts w:hint="eastAsia"/>
                <w:szCs w:val="21"/>
              </w:rPr>
              <w:t>对</w:t>
            </w:r>
            <w:r w:rsidR="008B0FD1">
              <w:rPr>
                <w:szCs w:val="21"/>
              </w:rPr>
              <w:t>应聘岗位的期许与</w:t>
            </w:r>
            <w:r>
              <w:rPr>
                <w:szCs w:val="21"/>
              </w:rPr>
              <w:t>未来的职业发展规划</w:t>
            </w:r>
          </w:p>
        </w:tc>
        <w:sdt>
          <w:sdtPr>
            <w:rPr>
              <w:szCs w:val="21"/>
            </w:rPr>
            <w:id w:val="-755354052"/>
            <w:placeholder>
              <w:docPart w:val="7B87784F757B4E08A77AC6FA92A98D28"/>
            </w:placeholder>
            <w:showingPlcHdr/>
            <w:text w:multiLine="1"/>
          </w:sdtPr>
          <w:sdtEndPr/>
          <w:sdtContent>
            <w:tc>
              <w:tcPr>
                <w:tcW w:w="7471" w:type="dxa"/>
                <w:gridSpan w:val="9"/>
                <w:tcBorders>
                  <w:top w:val="single" w:sz="4" w:space="0" w:color="auto"/>
                  <w:bottom w:val="single" w:sz="12" w:space="0" w:color="auto"/>
                </w:tcBorders>
                <w:shd w:val="clear" w:color="auto" w:fill="auto"/>
                <w:vAlign w:val="center"/>
              </w:tcPr>
              <w:p w:rsidR="006E32C4" w:rsidRDefault="0043774A" w:rsidP="0043774A">
                <w:pPr>
                  <w:widowControl/>
                  <w:jc w:val="left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</w:tr>
      <w:tr w:rsidR="001A63A2" w:rsidTr="001A63A2">
        <w:trPr>
          <w:trHeight w:val="676"/>
          <w:jc w:val="center"/>
        </w:trPr>
        <w:tc>
          <w:tcPr>
            <w:tcW w:w="2539" w:type="dxa"/>
            <w:gridSpan w:val="3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1A63A2" w:rsidRDefault="00A9129F" w:rsidP="00204EB7">
            <w:pPr>
              <w:rPr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是否有</w:t>
            </w:r>
            <w:r w:rsidR="001A63A2">
              <w:rPr>
                <w:rFonts w:hint="eastAsia"/>
                <w:kern w:val="0"/>
                <w:szCs w:val="21"/>
              </w:rPr>
              <w:t>亲属在上海电气旗下集团</w:t>
            </w:r>
            <w:r w:rsidR="001A63A2">
              <w:rPr>
                <w:kern w:val="0"/>
                <w:szCs w:val="21"/>
              </w:rPr>
              <w:t>/</w:t>
            </w:r>
            <w:r w:rsidR="001A63A2">
              <w:rPr>
                <w:rFonts w:hint="eastAsia"/>
                <w:kern w:val="0"/>
                <w:szCs w:val="21"/>
              </w:rPr>
              <w:t>公司工作（在职</w:t>
            </w:r>
            <w:r w:rsidR="001A63A2">
              <w:rPr>
                <w:kern w:val="0"/>
                <w:szCs w:val="21"/>
              </w:rPr>
              <w:t>/</w:t>
            </w:r>
            <w:r w:rsidR="001A63A2">
              <w:rPr>
                <w:rFonts w:hint="eastAsia"/>
                <w:kern w:val="0"/>
                <w:szCs w:val="21"/>
              </w:rPr>
              <w:t>离职）如有，请详细说明</w:t>
            </w:r>
          </w:p>
        </w:tc>
        <w:sdt>
          <w:sdtPr>
            <w:rPr>
              <w:szCs w:val="21"/>
            </w:rPr>
            <w:id w:val="1507778963"/>
            <w:placeholder>
              <w:docPart w:val="481BE1E620A040D6A9D2ABE73528AAE3"/>
            </w:placeholder>
            <w:showingPlcHdr/>
            <w:text/>
          </w:sdtPr>
          <w:sdtEndPr/>
          <w:sdtContent>
            <w:tc>
              <w:tcPr>
                <w:tcW w:w="7471" w:type="dxa"/>
                <w:gridSpan w:val="9"/>
                <w:tcBorders>
                  <w:top w:val="single" w:sz="4" w:space="0" w:color="auto"/>
                  <w:bottom w:val="single" w:sz="12" w:space="0" w:color="auto"/>
                </w:tcBorders>
                <w:shd w:val="clear" w:color="auto" w:fill="auto"/>
                <w:vAlign w:val="center"/>
              </w:tcPr>
              <w:p w:rsidR="001A63A2" w:rsidRDefault="001A63A2" w:rsidP="001A63A2">
                <w:pPr>
                  <w:widowControl/>
                  <w:jc w:val="left"/>
                  <w:rPr>
                    <w:szCs w:val="21"/>
                  </w:rPr>
                </w:pPr>
                <w:r>
                  <w:rPr>
                    <w:szCs w:val="21"/>
                  </w:rPr>
                  <w:t xml:space="preserve">   </w:t>
                </w:r>
              </w:p>
            </w:tc>
          </w:sdtContent>
        </w:sdt>
      </w:tr>
      <w:tr w:rsidR="00327678" w:rsidTr="001A63A2">
        <w:trPr>
          <w:trHeight w:val="812"/>
          <w:jc w:val="center"/>
        </w:trPr>
        <w:tc>
          <w:tcPr>
            <w:tcW w:w="2539" w:type="dxa"/>
            <w:gridSpan w:val="3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327678" w:rsidRPr="0033595D" w:rsidRDefault="0033595D" w:rsidP="00204EB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请</w:t>
            </w:r>
            <w:r>
              <w:rPr>
                <w:szCs w:val="21"/>
              </w:rPr>
              <w:t>补充</w:t>
            </w:r>
            <w:r>
              <w:rPr>
                <w:rFonts w:hint="eastAsia"/>
                <w:szCs w:val="21"/>
              </w:rPr>
              <w:t>您</w:t>
            </w:r>
            <w:r>
              <w:rPr>
                <w:szCs w:val="21"/>
              </w:rPr>
              <w:t>认为需要让本公司了解</w:t>
            </w:r>
            <w:r>
              <w:rPr>
                <w:rFonts w:hint="eastAsia"/>
                <w:szCs w:val="21"/>
              </w:rPr>
              <w:t>的</w:t>
            </w:r>
            <w:r>
              <w:rPr>
                <w:szCs w:val="21"/>
              </w:rPr>
              <w:t>其他个人情况</w:t>
            </w:r>
          </w:p>
        </w:tc>
        <w:sdt>
          <w:sdtPr>
            <w:rPr>
              <w:szCs w:val="21"/>
            </w:rPr>
            <w:id w:val="1197892678"/>
            <w:placeholder>
              <w:docPart w:val="3B63E4E8BE9D4A488EB1D0DCE38CF751"/>
            </w:placeholder>
            <w:showingPlcHdr/>
            <w:text w:multiLine="1"/>
          </w:sdtPr>
          <w:sdtEndPr/>
          <w:sdtContent>
            <w:tc>
              <w:tcPr>
                <w:tcW w:w="7471" w:type="dxa"/>
                <w:gridSpan w:val="9"/>
                <w:tcBorders>
                  <w:top w:val="single" w:sz="4" w:space="0" w:color="auto"/>
                  <w:bottom w:val="single" w:sz="12" w:space="0" w:color="auto"/>
                </w:tcBorders>
                <w:shd w:val="clear" w:color="auto" w:fill="auto"/>
                <w:vAlign w:val="center"/>
              </w:tcPr>
              <w:p w:rsidR="00327678" w:rsidRPr="00327678" w:rsidRDefault="0043774A" w:rsidP="0043774A">
                <w:pPr>
                  <w:widowControl/>
                  <w:jc w:val="left"/>
                  <w:rPr>
                    <w:szCs w:val="21"/>
                  </w:rPr>
                </w:pPr>
                <w:r>
                  <w:rPr>
                    <w:rStyle w:val="ab"/>
                    <w:rFonts w:hint="eastAsia"/>
                  </w:rPr>
                  <w:t xml:space="preserve"> </w:t>
                </w:r>
                <w:r>
                  <w:rPr>
                    <w:rStyle w:val="ab"/>
                  </w:rPr>
                  <w:t xml:space="preserve">  </w:t>
                </w:r>
              </w:p>
            </w:tc>
          </w:sdtContent>
        </w:sdt>
      </w:tr>
      <w:tr w:rsidR="00713F35" w:rsidTr="00713F35">
        <w:trPr>
          <w:trHeight w:val="293"/>
          <w:jc w:val="center"/>
        </w:trPr>
        <w:tc>
          <w:tcPr>
            <w:tcW w:w="10010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13F35" w:rsidRPr="00413048" w:rsidRDefault="00713F35" w:rsidP="00226788">
            <w:pPr>
              <w:widowControl/>
              <w:jc w:val="left"/>
              <w:rPr>
                <w:szCs w:val="21"/>
              </w:rPr>
            </w:pPr>
            <w:r w:rsidRPr="00413048">
              <w:rPr>
                <w:rFonts w:hint="eastAsia"/>
                <w:szCs w:val="21"/>
              </w:rPr>
              <w:t>本人郑重声明：</w:t>
            </w:r>
          </w:p>
        </w:tc>
      </w:tr>
      <w:tr w:rsidR="00204EB7" w:rsidTr="00327678">
        <w:trPr>
          <w:trHeight w:val="1838"/>
          <w:jc w:val="center"/>
        </w:trPr>
        <w:tc>
          <w:tcPr>
            <w:tcW w:w="10010" w:type="dxa"/>
            <w:gridSpan w:val="1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204EB7" w:rsidRPr="00713F35" w:rsidRDefault="00036A90" w:rsidP="00713F35">
            <w:pPr>
              <w:rPr>
                <w:szCs w:val="21"/>
              </w:rPr>
            </w:pPr>
            <w:r w:rsidRPr="00713F35">
              <w:rPr>
                <w:szCs w:val="21"/>
              </w:rPr>
              <w:t>1.</w:t>
            </w:r>
            <w:r w:rsidR="006A78EC" w:rsidRPr="00713F35">
              <w:rPr>
                <w:rFonts w:hint="eastAsia"/>
                <w:szCs w:val="21"/>
              </w:rPr>
              <w:t>本人没有任何犯罪记录，</w:t>
            </w:r>
            <w:r w:rsidR="00204EB7" w:rsidRPr="00713F35">
              <w:rPr>
                <w:rFonts w:hint="eastAsia"/>
                <w:szCs w:val="21"/>
              </w:rPr>
              <w:t>未参加过法轮功等邪教反动组织及其活动；</w:t>
            </w:r>
          </w:p>
          <w:p w:rsidR="00A373AD" w:rsidRPr="00713F35" w:rsidRDefault="00036A90" w:rsidP="00713F35">
            <w:pPr>
              <w:rPr>
                <w:szCs w:val="21"/>
              </w:rPr>
            </w:pPr>
            <w:r w:rsidRPr="00713F35">
              <w:rPr>
                <w:rFonts w:hint="eastAsia"/>
                <w:szCs w:val="21"/>
              </w:rPr>
              <w:t>2.</w:t>
            </w:r>
            <w:r w:rsidR="00204EB7" w:rsidRPr="00713F35">
              <w:rPr>
                <w:rFonts w:hint="eastAsia"/>
                <w:szCs w:val="21"/>
              </w:rPr>
              <w:t>本人身体健康，</w:t>
            </w:r>
            <w:r w:rsidR="003C55A3" w:rsidRPr="003C55A3">
              <w:rPr>
                <w:rFonts w:hint="eastAsia"/>
                <w:szCs w:val="21"/>
              </w:rPr>
              <w:t>无重大疾病或传染病</w:t>
            </w:r>
            <w:r w:rsidR="003C55A3">
              <w:rPr>
                <w:rFonts w:hint="eastAsia"/>
                <w:szCs w:val="21"/>
              </w:rPr>
              <w:t>，且已</w:t>
            </w:r>
            <w:r w:rsidR="008E49E4">
              <w:rPr>
                <w:rFonts w:hint="eastAsia"/>
                <w:szCs w:val="21"/>
              </w:rPr>
              <w:t>书面</w:t>
            </w:r>
            <w:r w:rsidR="003C55A3">
              <w:rPr>
                <w:rFonts w:hint="eastAsia"/>
                <w:szCs w:val="21"/>
              </w:rPr>
              <w:t>告知</w:t>
            </w:r>
            <w:r w:rsidR="00052D46">
              <w:rPr>
                <w:rFonts w:hint="eastAsia"/>
                <w:szCs w:val="21"/>
              </w:rPr>
              <w:t>手术史与</w:t>
            </w:r>
            <w:r w:rsidR="003C55A3">
              <w:rPr>
                <w:rFonts w:hint="eastAsia"/>
                <w:szCs w:val="21"/>
              </w:rPr>
              <w:t>其他健康状况，</w:t>
            </w:r>
            <w:r w:rsidR="00204EB7" w:rsidRPr="00713F35">
              <w:rPr>
                <w:rFonts w:hint="eastAsia"/>
                <w:szCs w:val="21"/>
              </w:rPr>
              <w:t>能适应应聘岗位的工作；</w:t>
            </w:r>
          </w:p>
          <w:p w:rsidR="00204EB7" w:rsidRPr="00713F35" w:rsidRDefault="00A373AD" w:rsidP="00713F35">
            <w:pPr>
              <w:rPr>
                <w:szCs w:val="21"/>
              </w:rPr>
            </w:pPr>
            <w:r w:rsidRPr="00713F35">
              <w:rPr>
                <w:szCs w:val="21"/>
              </w:rPr>
              <w:t>3</w:t>
            </w:r>
            <w:r w:rsidR="00204EB7" w:rsidRPr="00713F35">
              <w:rPr>
                <w:rFonts w:hint="eastAsia"/>
                <w:szCs w:val="21"/>
              </w:rPr>
              <w:t>.</w:t>
            </w:r>
            <w:r w:rsidR="001B406F" w:rsidRPr="00713F35">
              <w:rPr>
                <w:rFonts w:hint="eastAsia"/>
                <w:szCs w:val="21"/>
              </w:rPr>
              <w:t>已知晓“</w:t>
            </w:r>
            <w:r w:rsidR="001B406F" w:rsidRPr="00713F35">
              <w:rPr>
                <w:szCs w:val="21"/>
              </w:rPr>
              <w:t>如实</w:t>
            </w:r>
            <w:r w:rsidR="00327678">
              <w:rPr>
                <w:rFonts w:hint="eastAsia"/>
                <w:szCs w:val="21"/>
              </w:rPr>
              <w:t>填写</w:t>
            </w:r>
            <w:r w:rsidR="00327678">
              <w:rPr>
                <w:szCs w:val="21"/>
              </w:rPr>
              <w:t>、</w:t>
            </w:r>
            <w:r w:rsidR="001B406F" w:rsidRPr="00713F35">
              <w:rPr>
                <w:rFonts w:hint="eastAsia"/>
                <w:szCs w:val="21"/>
              </w:rPr>
              <w:t>告知个人信息”</w:t>
            </w:r>
            <w:r w:rsidR="00632125">
              <w:rPr>
                <w:szCs w:val="21"/>
              </w:rPr>
              <w:t>为我司录用条件</w:t>
            </w:r>
            <w:r w:rsidR="001E0002">
              <w:rPr>
                <w:rFonts w:hint="eastAsia"/>
                <w:szCs w:val="21"/>
              </w:rPr>
              <w:t>与</w:t>
            </w:r>
            <w:r w:rsidR="001E0002">
              <w:rPr>
                <w:szCs w:val="21"/>
              </w:rPr>
              <w:t>规章制度</w:t>
            </w:r>
            <w:r w:rsidR="00632125">
              <w:rPr>
                <w:rFonts w:hint="eastAsia"/>
                <w:szCs w:val="21"/>
              </w:rPr>
              <w:t>。</w:t>
            </w:r>
            <w:r w:rsidR="00036A90" w:rsidRPr="00713F35">
              <w:rPr>
                <w:rFonts w:hint="eastAsia"/>
                <w:szCs w:val="21"/>
              </w:rPr>
              <w:t>本人</w:t>
            </w:r>
            <w:r w:rsidR="009326EE" w:rsidRPr="00713F35">
              <w:rPr>
                <w:rFonts w:hint="eastAsia"/>
                <w:szCs w:val="21"/>
              </w:rPr>
              <w:t>确认面试</w:t>
            </w:r>
            <w:r w:rsidR="009326EE" w:rsidRPr="00713F35">
              <w:rPr>
                <w:szCs w:val="21"/>
              </w:rPr>
              <w:t>期间</w:t>
            </w:r>
            <w:r w:rsidR="009326EE" w:rsidRPr="00713F35">
              <w:rPr>
                <w:rFonts w:hint="eastAsia"/>
                <w:szCs w:val="21"/>
              </w:rPr>
              <w:t>申报</w:t>
            </w:r>
            <w:r w:rsidR="009326EE" w:rsidRPr="00713F35">
              <w:rPr>
                <w:szCs w:val="21"/>
              </w:rPr>
              <w:t>的</w:t>
            </w:r>
            <w:r w:rsidR="001B406F" w:rsidRPr="00713F35">
              <w:rPr>
                <w:szCs w:val="21"/>
              </w:rPr>
              <w:t>信息均</w:t>
            </w:r>
            <w:r w:rsidR="00204EB7" w:rsidRPr="00713F35">
              <w:rPr>
                <w:rFonts w:hint="eastAsia"/>
                <w:szCs w:val="21"/>
              </w:rPr>
              <w:t>真实无误</w:t>
            </w:r>
            <w:r w:rsidR="001B406F" w:rsidRPr="00713F35">
              <w:rPr>
                <w:rFonts w:hint="eastAsia"/>
                <w:szCs w:val="21"/>
              </w:rPr>
              <w:t>、</w:t>
            </w:r>
            <w:r w:rsidR="00204EB7" w:rsidRPr="00713F35">
              <w:rPr>
                <w:rFonts w:hint="eastAsia"/>
                <w:szCs w:val="21"/>
              </w:rPr>
              <w:t>无任何隐瞒</w:t>
            </w:r>
            <w:r w:rsidR="009326EE" w:rsidRPr="00713F35">
              <w:rPr>
                <w:rFonts w:hint="eastAsia"/>
                <w:szCs w:val="21"/>
              </w:rPr>
              <w:t>。</w:t>
            </w:r>
          </w:p>
          <w:p w:rsidR="006D7667" w:rsidRDefault="006D7667" w:rsidP="006D7667">
            <w:pPr>
              <w:spacing w:line="200" w:lineRule="exact"/>
              <w:rPr>
                <w:sz w:val="18"/>
                <w:szCs w:val="18"/>
              </w:rPr>
            </w:pPr>
          </w:p>
          <w:p w:rsidR="006D7667" w:rsidRPr="006D7667" w:rsidRDefault="006D7667" w:rsidP="006D7667">
            <w:pPr>
              <w:spacing w:line="200" w:lineRule="exact"/>
              <w:rPr>
                <w:sz w:val="18"/>
                <w:szCs w:val="18"/>
              </w:rPr>
            </w:pPr>
          </w:p>
          <w:p w:rsidR="00204EB7" w:rsidRPr="00413048" w:rsidRDefault="00204EB7" w:rsidP="00204EB7">
            <w:pPr>
              <w:rPr>
                <w:szCs w:val="21"/>
              </w:rPr>
            </w:pPr>
            <w:r w:rsidRPr="00413048"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 xml:space="preserve">                            </w:t>
            </w:r>
            <w:r w:rsidRPr="00413048"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应聘人</w:t>
            </w:r>
            <w:r w:rsidRPr="00413048">
              <w:rPr>
                <w:rFonts w:hint="eastAsia"/>
                <w:szCs w:val="21"/>
              </w:rPr>
              <w:t>签名：</w:t>
            </w:r>
            <w:r w:rsidRPr="00413048">
              <w:rPr>
                <w:rFonts w:hint="eastAsia"/>
                <w:szCs w:val="21"/>
              </w:rPr>
              <w:t xml:space="preserve">          </w:t>
            </w:r>
            <w:r>
              <w:rPr>
                <w:rFonts w:hint="eastAsia"/>
                <w:szCs w:val="21"/>
              </w:rPr>
              <w:t xml:space="preserve">       </w:t>
            </w:r>
            <w:r w:rsidRPr="00413048">
              <w:rPr>
                <w:rFonts w:hint="eastAsia"/>
                <w:szCs w:val="21"/>
              </w:rPr>
              <w:t xml:space="preserve">    </w:t>
            </w:r>
            <w:r w:rsidRPr="00413048">
              <w:rPr>
                <w:rFonts w:hint="eastAsia"/>
                <w:szCs w:val="21"/>
              </w:rPr>
              <w:t>日期：</w:t>
            </w:r>
            <w:r w:rsidRPr="00413048">
              <w:rPr>
                <w:rFonts w:hint="eastAsia"/>
                <w:szCs w:val="21"/>
              </w:rPr>
              <w:t xml:space="preserve">     </w:t>
            </w:r>
            <w:r>
              <w:rPr>
                <w:rFonts w:hint="eastAsia"/>
                <w:szCs w:val="21"/>
              </w:rPr>
              <w:t xml:space="preserve"> </w:t>
            </w:r>
            <w:r w:rsidRPr="00413048"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 xml:space="preserve"> </w:t>
            </w:r>
            <w:r w:rsidRPr="00413048">
              <w:rPr>
                <w:rFonts w:hint="eastAsia"/>
                <w:szCs w:val="21"/>
              </w:rPr>
              <w:t>年</w:t>
            </w:r>
            <w:r w:rsidRPr="00413048"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 xml:space="preserve">   </w:t>
            </w:r>
            <w:r w:rsidRPr="00413048">
              <w:rPr>
                <w:rFonts w:hint="eastAsia"/>
                <w:szCs w:val="21"/>
              </w:rPr>
              <w:t xml:space="preserve"> </w:t>
            </w:r>
            <w:r w:rsidRPr="00413048">
              <w:rPr>
                <w:rFonts w:hint="eastAsia"/>
                <w:szCs w:val="21"/>
              </w:rPr>
              <w:t>月</w:t>
            </w:r>
            <w:r>
              <w:rPr>
                <w:rFonts w:hint="eastAsia"/>
                <w:szCs w:val="21"/>
              </w:rPr>
              <w:t xml:space="preserve">    </w:t>
            </w:r>
            <w:r w:rsidRPr="00413048">
              <w:rPr>
                <w:rFonts w:hint="eastAsia"/>
                <w:szCs w:val="21"/>
              </w:rPr>
              <w:t>日</w:t>
            </w:r>
          </w:p>
        </w:tc>
      </w:tr>
    </w:tbl>
    <w:p w:rsidR="001C6392" w:rsidRDefault="001C6392">
      <w:pPr>
        <w:widowControl/>
        <w:spacing w:line="300" w:lineRule="atLeast"/>
        <w:jc w:val="left"/>
      </w:pPr>
    </w:p>
    <w:p w:rsidR="001C6392" w:rsidRPr="00713F35" w:rsidRDefault="001C6392">
      <w:pPr>
        <w:rPr>
          <w:sz w:val="18"/>
          <w:szCs w:val="18"/>
        </w:rPr>
      </w:pPr>
      <w:r w:rsidRPr="00713F35">
        <w:rPr>
          <w:rFonts w:hint="eastAsia"/>
          <w:sz w:val="18"/>
          <w:szCs w:val="18"/>
        </w:rPr>
        <w:t>注意</w:t>
      </w:r>
      <w:r w:rsidRPr="00713F35">
        <w:rPr>
          <w:sz w:val="18"/>
          <w:szCs w:val="18"/>
        </w:rPr>
        <w:t>事项：</w:t>
      </w:r>
    </w:p>
    <w:p w:rsidR="0060254D" w:rsidRDefault="0060254D" w:rsidP="0015304D">
      <w:pPr>
        <w:pStyle w:val="a9"/>
        <w:numPr>
          <w:ilvl w:val="0"/>
          <w:numId w:val="1"/>
        </w:numPr>
        <w:ind w:firstLineChars="0"/>
        <w:rPr>
          <w:sz w:val="18"/>
          <w:szCs w:val="18"/>
        </w:rPr>
      </w:pPr>
      <w:r>
        <w:rPr>
          <w:rFonts w:hint="eastAsia"/>
          <w:sz w:val="18"/>
          <w:szCs w:val="18"/>
        </w:rPr>
        <w:t>“生源地”为参加高考地区；</w:t>
      </w:r>
    </w:p>
    <w:p w:rsidR="001C6392" w:rsidRPr="00713F35" w:rsidRDefault="0060254D" w:rsidP="0015304D">
      <w:pPr>
        <w:pStyle w:val="a9"/>
        <w:numPr>
          <w:ilvl w:val="0"/>
          <w:numId w:val="1"/>
        </w:numPr>
        <w:ind w:firstLineChars="0"/>
        <w:rPr>
          <w:sz w:val="18"/>
          <w:szCs w:val="18"/>
        </w:rPr>
      </w:pPr>
      <w:proofErr w:type="gramStart"/>
      <w:r>
        <w:rPr>
          <w:rFonts w:hint="eastAsia"/>
          <w:sz w:val="18"/>
          <w:szCs w:val="18"/>
        </w:rPr>
        <w:t>“</w:t>
      </w:r>
      <w:r w:rsidR="00A373AD" w:rsidRPr="00713F35">
        <w:rPr>
          <w:rFonts w:hint="eastAsia"/>
          <w:sz w:val="18"/>
          <w:szCs w:val="18"/>
        </w:rPr>
        <w:t>应聘职位</w:t>
      </w:r>
      <w:r>
        <w:rPr>
          <w:rFonts w:hint="eastAsia"/>
          <w:sz w:val="18"/>
          <w:szCs w:val="18"/>
        </w:rPr>
        <w:t>”</w:t>
      </w:r>
      <w:r w:rsidR="00A373AD" w:rsidRPr="00713F35">
        <w:rPr>
          <w:rFonts w:hint="eastAsia"/>
          <w:sz w:val="18"/>
          <w:szCs w:val="18"/>
        </w:rPr>
        <w:t>栏可</w:t>
      </w:r>
      <w:r w:rsidR="00A373AD" w:rsidRPr="00713F35">
        <w:rPr>
          <w:sz w:val="18"/>
          <w:szCs w:val="18"/>
        </w:rPr>
        <w:t>填写</w:t>
      </w:r>
      <w:proofErr w:type="gramEnd"/>
      <w:r w:rsidR="00A373AD" w:rsidRPr="00713F35">
        <w:rPr>
          <w:sz w:val="18"/>
          <w:szCs w:val="18"/>
        </w:rPr>
        <w:t>2</w:t>
      </w:r>
      <w:r w:rsidR="00A373AD" w:rsidRPr="00713F35">
        <w:rPr>
          <w:sz w:val="18"/>
          <w:szCs w:val="18"/>
        </w:rPr>
        <w:t>个，</w:t>
      </w:r>
      <w:r w:rsidR="00A373AD" w:rsidRPr="00713F35">
        <w:rPr>
          <w:rFonts w:hint="eastAsia"/>
          <w:sz w:val="18"/>
          <w:szCs w:val="18"/>
        </w:rPr>
        <w:t>自愿接受调剂</w:t>
      </w:r>
      <w:r w:rsidR="0015304D" w:rsidRPr="00713F35">
        <w:rPr>
          <w:rFonts w:hint="eastAsia"/>
          <w:sz w:val="18"/>
          <w:szCs w:val="18"/>
        </w:rPr>
        <w:t>；该</w:t>
      </w:r>
      <w:r w:rsidR="0015304D" w:rsidRPr="00713F35">
        <w:rPr>
          <w:sz w:val="18"/>
          <w:szCs w:val="18"/>
        </w:rPr>
        <w:t>栏仅表个人意向</w:t>
      </w:r>
      <w:r w:rsidR="00A373AD" w:rsidRPr="00713F35">
        <w:rPr>
          <w:sz w:val="18"/>
          <w:szCs w:val="18"/>
        </w:rPr>
        <w:t>，具体录用职位以劳动合同为准</w:t>
      </w:r>
      <w:r w:rsidR="00A373AD" w:rsidRPr="00713F35">
        <w:rPr>
          <w:rFonts w:hint="eastAsia"/>
          <w:sz w:val="18"/>
          <w:szCs w:val="18"/>
        </w:rPr>
        <w:t>；</w:t>
      </w:r>
    </w:p>
    <w:p w:rsidR="001C6392" w:rsidRPr="00713F35" w:rsidRDefault="0060254D" w:rsidP="00713F35">
      <w:pPr>
        <w:pStyle w:val="a9"/>
        <w:numPr>
          <w:ilvl w:val="0"/>
          <w:numId w:val="1"/>
        </w:numPr>
        <w:ind w:firstLineChars="0"/>
        <w:rPr>
          <w:sz w:val="18"/>
          <w:szCs w:val="18"/>
        </w:rPr>
      </w:pPr>
      <w:proofErr w:type="gramStart"/>
      <w:r>
        <w:rPr>
          <w:rFonts w:hint="eastAsia"/>
          <w:sz w:val="18"/>
          <w:szCs w:val="18"/>
        </w:rPr>
        <w:t>“</w:t>
      </w:r>
      <w:r w:rsidR="001C6392" w:rsidRPr="00713F35">
        <w:rPr>
          <w:rFonts w:hint="eastAsia"/>
          <w:sz w:val="18"/>
          <w:szCs w:val="18"/>
        </w:rPr>
        <w:t>健康状况</w:t>
      </w:r>
      <w:r>
        <w:rPr>
          <w:rFonts w:hint="eastAsia"/>
          <w:sz w:val="18"/>
          <w:szCs w:val="18"/>
        </w:rPr>
        <w:t>”</w:t>
      </w:r>
      <w:r w:rsidR="001C6392" w:rsidRPr="00713F35">
        <w:rPr>
          <w:rFonts w:hint="eastAsia"/>
          <w:sz w:val="18"/>
          <w:szCs w:val="18"/>
        </w:rPr>
        <w:t>栏若无</w:t>
      </w:r>
      <w:proofErr w:type="gramEnd"/>
      <w:r w:rsidR="001C6392" w:rsidRPr="00713F35">
        <w:rPr>
          <w:rFonts w:hint="eastAsia"/>
          <w:sz w:val="18"/>
          <w:szCs w:val="18"/>
        </w:rPr>
        <w:t>传染病、重大疾病史、恐高、慢性病或长期疾病等需公司注意事项且目前身体健康的，请填</w:t>
      </w:r>
      <w:r>
        <w:rPr>
          <w:rFonts w:hint="eastAsia"/>
          <w:sz w:val="18"/>
          <w:szCs w:val="18"/>
        </w:rPr>
        <w:t>“</w:t>
      </w:r>
      <w:r w:rsidR="00C266C7">
        <w:rPr>
          <w:rFonts w:hint="eastAsia"/>
          <w:sz w:val="18"/>
          <w:szCs w:val="18"/>
        </w:rPr>
        <w:t>良好</w:t>
      </w:r>
      <w:r>
        <w:rPr>
          <w:rFonts w:hint="eastAsia"/>
          <w:sz w:val="18"/>
          <w:szCs w:val="18"/>
        </w:rPr>
        <w:t>”</w:t>
      </w:r>
      <w:r w:rsidR="001C6392" w:rsidRPr="00713F35">
        <w:rPr>
          <w:rFonts w:hint="eastAsia"/>
          <w:sz w:val="18"/>
          <w:szCs w:val="18"/>
        </w:rPr>
        <w:t>；若有，请</w:t>
      </w:r>
      <w:r w:rsidR="00713F35">
        <w:rPr>
          <w:rFonts w:hint="eastAsia"/>
          <w:sz w:val="18"/>
          <w:szCs w:val="18"/>
        </w:rPr>
        <w:t>在</w:t>
      </w:r>
      <w:r>
        <w:rPr>
          <w:rFonts w:hint="eastAsia"/>
          <w:sz w:val="18"/>
          <w:szCs w:val="18"/>
        </w:rPr>
        <w:t>“</w:t>
      </w:r>
      <w:r w:rsidR="00713F35" w:rsidRPr="00713F35">
        <w:rPr>
          <w:rFonts w:hint="eastAsia"/>
          <w:sz w:val="18"/>
          <w:szCs w:val="18"/>
        </w:rPr>
        <w:t>请补充您认为需要让本公司了解的其他个人情况</w:t>
      </w:r>
      <w:r>
        <w:rPr>
          <w:rFonts w:hint="eastAsia"/>
          <w:sz w:val="18"/>
          <w:szCs w:val="18"/>
        </w:rPr>
        <w:t>”</w:t>
      </w:r>
      <w:r w:rsidR="00713F35">
        <w:rPr>
          <w:rFonts w:hint="eastAsia"/>
          <w:sz w:val="18"/>
          <w:szCs w:val="18"/>
        </w:rPr>
        <w:t>栏</w:t>
      </w:r>
      <w:r w:rsidR="00713F35">
        <w:rPr>
          <w:sz w:val="18"/>
          <w:szCs w:val="18"/>
        </w:rPr>
        <w:t>填写或</w:t>
      </w:r>
      <w:r w:rsidR="001C6392" w:rsidRPr="00713F35">
        <w:rPr>
          <w:rFonts w:hint="eastAsia"/>
          <w:sz w:val="18"/>
          <w:szCs w:val="18"/>
        </w:rPr>
        <w:t>另附详细说明；</w:t>
      </w:r>
    </w:p>
    <w:p w:rsidR="001C6392" w:rsidRPr="00713F35" w:rsidRDefault="0060254D" w:rsidP="001C6392">
      <w:pPr>
        <w:pStyle w:val="a9"/>
        <w:numPr>
          <w:ilvl w:val="0"/>
          <w:numId w:val="1"/>
        </w:numPr>
        <w:ind w:firstLineChars="0"/>
        <w:rPr>
          <w:sz w:val="18"/>
          <w:szCs w:val="18"/>
        </w:rPr>
      </w:pPr>
      <w:r>
        <w:rPr>
          <w:rFonts w:hint="eastAsia"/>
          <w:sz w:val="18"/>
          <w:szCs w:val="18"/>
        </w:rPr>
        <w:t>“</w:t>
      </w:r>
      <w:r w:rsidR="001C6392" w:rsidRPr="00713F35">
        <w:rPr>
          <w:rFonts w:hint="eastAsia"/>
          <w:sz w:val="18"/>
          <w:szCs w:val="18"/>
        </w:rPr>
        <w:t>郑重申明</w:t>
      </w:r>
      <w:r>
        <w:rPr>
          <w:rFonts w:hint="eastAsia"/>
          <w:sz w:val="18"/>
          <w:szCs w:val="18"/>
        </w:rPr>
        <w:t>”</w:t>
      </w:r>
      <w:r w:rsidR="001C6392" w:rsidRPr="00713F35">
        <w:rPr>
          <w:rFonts w:hint="eastAsia"/>
          <w:sz w:val="18"/>
          <w:szCs w:val="18"/>
        </w:rPr>
        <w:t>签字栏为现场面试时亲笔签名，请勿电脑打印。</w:t>
      </w:r>
    </w:p>
    <w:sectPr w:rsidR="001C6392" w:rsidRPr="00713F35" w:rsidSect="00327678">
      <w:headerReference w:type="default" r:id="rId9"/>
      <w:footerReference w:type="default" r:id="rId10"/>
      <w:pgSz w:w="11906" w:h="16838"/>
      <w:pgMar w:top="454" w:right="1134" w:bottom="45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773B" w:rsidRDefault="004C773B" w:rsidP="004E0B8C">
      <w:r>
        <w:separator/>
      </w:r>
    </w:p>
  </w:endnote>
  <w:endnote w:type="continuationSeparator" w:id="0">
    <w:p w:rsidR="004C773B" w:rsidRDefault="004C773B" w:rsidP="004E0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86009701"/>
      <w:docPartObj>
        <w:docPartGallery w:val="Page Numbers (Bottom of Page)"/>
        <w:docPartUnique/>
      </w:docPartObj>
    </w:sdtPr>
    <w:sdtEndPr/>
    <w:sdtContent>
      <w:sdt>
        <w:sdtPr>
          <w:id w:val="-1098401269"/>
          <w:docPartObj>
            <w:docPartGallery w:val="Page Numbers (Top of Page)"/>
            <w:docPartUnique/>
          </w:docPartObj>
        </w:sdtPr>
        <w:sdtEndPr/>
        <w:sdtContent>
          <w:p w:rsidR="001E27CA" w:rsidRDefault="001E27CA">
            <w:pPr>
              <w:pStyle w:val="a7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10D4E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10D4E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1E27CA" w:rsidRDefault="001E27C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773B" w:rsidRDefault="004C773B" w:rsidP="004E0B8C">
      <w:bookmarkStart w:id="0" w:name="_Hlk482084388"/>
      <w:bookmarkEnd w:id="0"/>
      <w:r>
        <w:separator/>
      </w:r>
    </w:p>
  </w:footnote>
  <w:footnote w:type="continuationSeparator" w:id="0">
    <w:p w:rsidR="004C773B" w:rsidRDefault="004C773B" w:rsidP="004E0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27CA" w:rsidRDefault="001E27CA" w:rsidP="00841085">
    <w:pPr>
      <w:pStyle w:val="a3"/>
      <w:pBdr>
        <w:bottom w:val="none" w:sz="0" w:space="0" w:color="auto"/>
      </w:pBdr>
    </w:pPr>
    <w:r>
      <w:rPr>
        <w:rFonts w:hint="eastAsia"/>
        <w:noProof/>
        <w:sz w:val="24"/>
        <w:szCs w:val="24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-167640</wp:posOffset>
          </wp:positionH>
          <wp:positionV relativeFrom="paragraph">
            <wp:posOffset>-149860</wp:posOffset>
          </wp:positionV>
          <wp:extent cx="1126246" cy="315595"/>
          <wp:effectExtent l="0" t="0" r="0" b="8255"/>
          <wp:wrapNone/>
          <wp:docPr id="2" name="图片 2" descr="sec-logo-H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c-logo-HE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2604" cy="3173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eastAsia"/>
        <w:sz w:val="24"/>
        <w:szCs w:val="24"/>
      </w:rPr>
      <w:t xml:space="preserve">                                                        BGrl.ZP.DJ.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F6BD3"/>
    <w:multiLevelType w:val="hybridMultilevel"/>
    <w:tmpl w:val="7700AA6C"/>
    <w:lvl w:ilvl="0" w:tplc="1D92E1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ocumentProtection w:edit="forms" w:formatting="1" w:enforcement="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4EC3"/>
    <w:rsid w:val="0001273F"/>
    <w:rsid w:val="00026C37"/>
    <w:rsid w:val="00036A90"/>
    <w:rsid w:val="00045391"/>
    <w:rsid w:val="00052D46"/>
    <w:rsid w:val="00066AAA"/>
    <w:rsid w:val="00074D3C"/>
    <w:rsid w:val="000C6766"/>
    <w:rsid w:val="0010423B"/>
    <w:rsid w:val="00137A8C"/>
    <w:rsid w:val="0015304D"/>
    <w:rsid w:val="00177035"/>
    <w:rsid w:val="001979C4"/>
    <w:rsid w:val="001A63A2"/>
    <w:rsid w:val="001B406F"/>
    <w:rsid w:val="001C6392"/>
    <w:rsid w:val="001E0002"/>
    <w:rsid w:val="001E27CA"/>
    <w:rsid w:val="00204EB7"/>
    <w:rsid w:val="00226788"/>
    <w:rsid w:val="002678F1"/>
    <w:rsid w:val="002816EA"/>
    <w:rsid w:val="00282066"/>
    <w:rsid w:val="002A59EE"/>
    <w:rsid w:val="002B0CC0"/>
    <w:rsid w:val="002E33B9"/>
    <w:rsid w:val="00324164"/>
    <w:rsid w:val="00327678"/>
    <w:rsid w:val="0033595D"/>
    <w:rsid w:val="00360704"/>
    <w:rsid w:val="003C55A3"/>
    <w:rsid w:val="003C7F9C"/>
    <w:rsid w:val="003F1A78"/>
    <w:rsid w:val="004030F6"/>
    <w:rsid w:val="004129F7"/>
    <w:rsid w:val="00423FCC"/>
    <w:rsid w:val="0043774A"/>
    <w:rsid w:val="004509D7"/>
    <w:rsid w:val="00463EDA"/>
    <w:rsid w:val="004A67D5"/>
    <w:rsid w:val="004B4498"/>
    <w:rsid w:val="004C773B"/>
    <w:rsid w:val="004D050A"/>
    <w:rsid w:val="004D2618"/>
    <w:rsid w:val="004E0B8C"/>
    <w:rsid w:val="004E137B"/>
    <w:rsid w:val="004F575F"/>
    <w:rsid w:val="004F5D5B"/>
    <w:rsid w:val="00510B69"/>
    <w:rsid w:val="00510D4E"/>
    <w:rsid w:val="005154D3"/>
    <w:rsid w:val="005319C4"/>
    <w:rsid w:val="00572E67"/>
    <w:rsid w:val="005B52BD"/>
    <w:rsid w:val="005C0500"/>
    <w:rsid w:val="005C4634"/>
    <w:rsid w:val="0060254D"/>
    <w:rsid w:val="00611217"/>
    <w:rsid w:val="00632125"/>
    <w:rsid w:val="006331F0"/>
    <w:rsid w:val="006400F9"/>
    <w:rsid w:val="006A78EC"/>
    <w:rsid w:val="006D7667"/>
    <w:rsid w:val="006E32C4"/>
    <w:rsid w:val="00713F35"/>
    <w:rsid w:val="00735D00"/>
    <w:rsid w:val="00772203"/>
    <w:rsid w:val="00785446"/>
    <w:rsid w:val="007A0754"/>
    <w:rsid w:val="007B1A3C"/>
    <w:rsid w:val="00816CAA"/>
    <w:rsid w:val="00833A19"/>
    <w:rsid w:val="008349DA"/>
    <w:rsid w:val="00841085"/>
    <w:rsid w:val="00853037"/>
    <w:rsid w:val="008B030E"/>
    <w:rsid w:val="008B0FD1"/>
    <w:rsid w:val="008E49E4"/>
    <w:rsid w:val="008E4ED8"/>
    <w:rsid w:val="009031BF"/>
    <w:rsid w:val="009165A1"/>
    <w:rsid w:val="009326EE"/>
    <w:rsid w:val="00955070"/>
    <w:rsid w:val="0095573E"/>
    <w:rsid w:val="0096362A"/>
    <w:rsid w:val="0096384E"/>
    <w:rsid w:val="00975565"/>
    <w:rsid w:val="009E2549"/>
    <w:rsid w:val="00A373AD"/>
    <w:rsid w:val="00A722EA"/>
    <w:rsid w:val="00A9129F"/>
    <w:rsid w:val="00B07C19"/>
    <w:rsid w:val="00B82E93"/>
    <w:rsid w:val="00B96BB2"/>
    <w:rsid w:val="00BB4D82"/>
    <w:rsid w:val="00BC4D84"/>
    <w:rsid w:val="00BC64CD"/>
    <w:rsid w:val="00BD106B"/>
    <w:rsid w:val="00C14EC3"/>
    <w:rsid w:val="00C266C7"/>
    <w:rsid w:val="00D073D1"/>
    <w:rsid w:val="00D23BB1"/>
    <w:rsid w:val="00D34AEE"/>
    <w:rsid w:val="00D35604"/>
    <w:rsid w:val="00D55520"/>
    <w:rsid w:val="00D67506"/>
    <w:rsid w:val="00D936EA"/>
    <w:rsid w:val="00DE161C"/>
    <w:rsid w:val="00DE33EC"/>
    <w:rsid w:val="00E00BF4"/>
    <w:rsid w:val="00E91055"/>
    <w:rsid w:val="00ED2304"/>
    <w:rsid w:val="00ED299C"/>
    <w:rsid w:val="00ED7EAB"/>
    <w:rsid w:val="00F16EFB"/>
    <w:rsid w:val="00F41732"/>
    <w:rsid w:val="00F77DC5"/>
    <w:rsid w:val="00FD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C1D7AA"/>
  <w15:docId w15:val="{E94DDD21-2D73-48BC-A4CD-CB9C1D589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0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79C4"/>
    <w:pPr>
      <w:widowControl w:val="0"/>
      <w:spacing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1979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1979C4"/>
    <w:rPr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204EB7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204EB7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4E0B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4E0B8C"/>
    <w:rPr>
      <w:sz w:val="18"/>
      <w:szCs w:val="18"/>
    </w:rPr>
  </w:style>
  <w:style w:type="paragraph" w:styleId="a9">
    <w:name w:val="List Paragraph"/>
    <w:basedOn w:val="a"/>
    <w:uiPriority w:val="34"/>
    <w:qFormat/>
    <w:rsid w:val="001C6392"/>
    <w:pPr>
      <w:ind w:firstLineChars="200" w:firstLine="420"/>
    </w:pPr>
  </w:style>
  <w:style w:type="table" w:styleId="aa">
    <w:name w:val="Table Grid"/>
    <w:basedOn w:val="a1"/>
    <w:uiPriority w:val="59"/>
    <w:rsid w:val="0015304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laceholder Text"/>
    <w:basedOn w:val="a0"/>
    <w:uiPriority w:val="99"/>
    <w:semiHidden/>
    <w:rsid w:val="00E00BF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9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OneDrive\Work\&#21508;&#31867;&#26448;&#26009;\&#26657;&#22253;-&#25307;&#32856;\&#20449;&#24687;&#30331;&#35760;&#34920;-&#26657;&#22253;&#25307;&#32856;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D20C5DDB96D4C609FB947989B2F539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A020C3E-2D7B-422D-BA46-44ECA9207607}"/>
      </w:docPartPr>
      <w:docPartBody>
        <w:p w:rsidR="00287D60" w:rsidRDefault="004B1177" w:rsidP="004B1177">
          <w:pPr>
            <w:pStyle w:val="7D20C5DDB96D4C609FB947989B2F53975"/>
          </w:pPr>
          <w:r>
            <w:rPr>
              <w:rFonts w:hint="eastAsia"/>
              <w:szCs w:val="21"/>
            </w:rPr>
            <w:t xml:space="preserve"> </w:t>
          </w:r>
          <w:r>
            <w:rPr>
              <w:szCs w:val="21"/>
            </w:rPr>
            <w:t xml:space="preserve">  </w:t>
          </w:r>
        </w:p>
      </w:docPartBody>
    </w:docPart>
    <w:docPart>
      <w:docPartPr>
        <w:name w:val="D86DECD72EA54A4A8D7E9E78E06C30F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FC3933E-5BFE-4B4E-ABF2-F083A4AA98CB}"/>
      </w:docPartPr>
      <w:docPartBody>
        <w:p w:rsidR="00287D60" w:rsidRDefault="004B1177" w:rsidP="004B1177">
          <w:pPr>
            <w:pStyle w:val="D86DECD72EA54A4A8D7E9E78E06C30F8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6E18070E939A459CA499B4E185AB577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9534724-8C82-47E8-A21E-4C2859549826}"/>
      </w:docPartPr>
      <w:docPartBody>
        <w:p w:rsidR="00287D60" w:rsidRDefault="004B1177" w:rsidP="004B1177">
          <w:pPr>
            <w:pStyle w:val="6E18070E939A459CA499B4E185AB57704"/>
          </w:pPr>
          <w:r>
            <w:rPr>
              <w:rFonts w:hint="eastAsia"/>
              <w:szCs w:val="21"/>
            </w:rPr>
            <w:t xml:space="preserve"> </w:t>
          </w:r>
        </w:p>
      </w:docPartBody>
    </w:docPart>
    <w:docPart>
      <w:docPartPr>
        <w:name w:val="A4C56C6C0647444DAB184201ECDA14E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BBE2C7C-6044-47F3-B9A4-DF9A89D6CD22}"/>
      </w:docPartPr>
      <w:docPartBody>
        <w:p w:rsidR="00287D60" w:rsidRDefault="004B1177" w:rsidP="004B1177">
          <w:pPr>
            <w:pStyle w:val="A4C56C6C0647444DAB184201ECDA14E5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9B5A7EEE625E4B23BE42772351CF4EF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327B614-396A-4BAF-AF9B-120B471DBDF5}"/>
      </w:docPartPr>
      <w:docPartBody>
        <w:p w:rsidR="00287D60" w:rsidRDefault="004B1177" w:rsidP="004B1177">
          <w:pPr>
            <w:pStyle w:val="9B5A7EEE625E4B23BE42772351CF4EF15"/>
          </w:pPr>
          <w:r>
            <w:rPr>
              <w:rStyle w:val="a3"/>
              <w:rFonts w:hint="eastAsia"/>
            </w:rPr>
            <w:t>请阅</w:t>
          </w:r>
          <w:r>
            <w:rPr>
              <w:rStyle w:val="a3"/>
            </w:rPr>
            <w:t>注意事项</w:t>
          </w:r>
        </w:p>
      </w:docPartBody>
    </w:docPart>
    <w:docPart>
      <w:docPartPr>
        <w:name w:val="1D98361582624256B8EF1F8C1B8F3C0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20646F7-3C4D-4BFF-A41C-BD3D70A24C00}"/>
      </w:docPartPr>
      <w:docPartBody>
        <w:p w:rsidR="00287D60" w:rsidRDefault="004B1177" w:rsidP="004B1177">
          <w:pPr>
            <w:pStyle w:val="1D98361582624256B8EF1F8C1B8F3C0D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F776F23D91F940EEB5CF801B81F2460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DA132BF-D12D-4B4F-8E94-5566B189D650}"/>
      </w:docPartPr>
      <w:docPartBody>
        <w:p w:rsidR="00287D60" w:rsidRDefault="004B1177" w:rsidP="004B1177">
          <w:pPr>
            <w:pStyle w:val="F776F23D91F940EEB5CF801B81F2460A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BED39F2147144F519552724D82687BE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39DE82E-A8E7-4A36-80C0-856D78E86E94}"/>
      </w:docPartPr>
      <w:docPartBody>
        <w:p w:rsidR="00287D60" w:rsidRDefault="004B1177" w:rsidP="004B1177">
          <w:pPr>
            <w:pStyle w:val="BED39F2147144F519552724D82687BE34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A50F5B847A7444CD8789127C8AAE904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9C5EF0F-41D0-4F9C-8095-997F4882B757}"/>
      </w:docPartPr>
      <w:docPartBody>
        <w:p w:rsidR="00287D60" w:rsidRDefault="004B1177" w:rsidP="004B1177">
          <w:pPr>
            <w:pStyle w:val="A50F5B847A7444CD8789127C8AAE9047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604F0001EC6C41548232D6B476858329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6657CD2-4CC6-4251-82E9-B86F340FEB4B}"/>
      </w:docPartPr>
      <w:docPartBody>
        <w:p w:rsidR="00287D60" w:rsidRDefault="004B1177" w:rsidP="004B1177">
          <w:pPr>
            <w:pStyle w:val="604F0001EC6C41548232D6B476858329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64D433BBB07F4051AEB87357241C1A5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D2C48F7-4EC3-4139-AC5B-B22ED8FFF310}"/>
      </w:docPartPr>
      <w:docPartBody>
        <w:p w:rsidR="00287D60" w:rsidRDefault="004B1177" w:rsidP="004B1177">
          <w:pPr>
            <w:pStyle w:val="64D433BBB07F4051AEB87357241C1A565"/>
          </w:pPr>
          <w:r>
            <w:rPr>
              <w:rStyle w:val="a3"/>
              <w:rFonts w:hint="eastAsia"/>
            </w:rPr>
            <w:t xml:space="preserve">   </w:t>
          </w:r>
        </w:p>
      </w:docPartBody>
    </w:docPart>
    <w:docPart>
      <w:docPartPr>
        <w:name w:val="8964C894ADEC4803AFF5ECA286697FB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C94F742-76E1-46CD-A8B1-F57B6AD4E7FC}"/>
      </w:docPartPr>
      <w:docPartBody>
        <w:p w:rsidR="00287D60" w:rsidRDefault="004B1177" w:rsidP="004B1177">
          <w:pPr>
            <w:pStyle w:val="8964C894ADEC4803AFF5ECA286697FBB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497949644A8D443680F938649795D7E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E567DC0-31BF-42F5-B580-EE647950145D}"/>
      </w:docPartPr>
      <w:docPartBody>
        <w:p w:rsidR="00287D60" w:rsidRDefault="004B1177" w:rsidP="004B1177">
          <w:pPr>
            <w:pStyle w:val="497949644A8D443680F938649795D7E85"/>
          </w:pPr>
          <w:r>
            <w:rPr>
              <w:rStyle w:val="a3"/>
              <w:rFonts w:hint="eastAsia"/>
            </w:rPr>
            <w:t xml:space="preserve">   </w:t>
          </w:r>
        </w:p>
      </w:docPartBody>
    </w:docPart>
    <w:docPart>
      <w:docPartPr>
        <w:name w:val="85B7F1A1E3DD406DA47C970CC5103C3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44EC193-F926-4484-BF9A-FA581F8A6513}"/>
      </w:docPartPr>
      <w:docPartBody>
        <w:p w:rsidR="00287D60" w:rsidRDefault="004B1177" w:rsidP="004B1177">
          <w:pPr>
            <w:pStyle w:val="85B7F1A1E3DD406DA47C970CC5103C36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450D72BAE4924BFAA14AB97D159FF45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E2DC415-459F-4D6B-80CD-2BB5E81BC0D6}"/>
      </w:docPartPr>
      <w:docPartBody>
        <w:p w:rsidR="00287D60" w:rsidRDefault="004B1177" w:rsidP="004B1177">
          <w:pPr>
            <w:pStyle w:val="450D72BAE4924BFAA14AB97D159FF45D5"/>
          </w:pPr>
          <w:r>
            <w:rPr>
              <w:rStyle w:val="a3"/>
            </w:rPr>
            <w:t xml:space="preserve">   </w:t>
          </w:r>
        </w:p>
      </w:docPartBody>
    </w:docPart>
    <w:docPart>
      <w:docPartPr>
        <w:name w:val="CFBBC72720EC4426ABD5F4ECDA701F3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065B73E-9FA3-4DB2-8FAE-266B89D5F6E4}"/>
      </w:docPartPr>
      <w:docPartBody>
        <w:p w:rsidR="00287D60" w:rsidRDefault="004B1177" w:rsidP="004B1177">
          <w:pPr>
            <w:pStyle w:val="CFBBC72720EC4426ABD5F4ECDA701F355"/>
          </w:pPr>
          <w:r w:rsidRPr="009165A1">
            <w:rPr>
              <w:rFonts w:hint="eastAsia"/>
              <w:color w:val="BF8F00" w:themeColor="accent4" w:themeShade="BF"/>
              <w:szCs w:val="21"/>
            </w:rPr>
            <w:t>请阅</w:t>
          </w:r>
          <w:r w:rsidRPr="009165A1">
            <w:rPr>
              <w:color w:val="BF8F00" w:themeColor="accent4" w:themeShade="BF"/>
              <w:szCs w:val="21"/>
            </w:rPr>
            <w:t>注意事项</w:t>
          </w:r>
        </w:p>
      </w:docPartBody>
    </w:docPart>
    <w:docPart>
      <w:docPartPr>
        <w:name w:val="4D74D17D14874967BA4681803987025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42722DD-EE28-4224-87F6-20A37C7D16E7}"/>
      </w:docPartPr>
      <w:docPartBody>
        <w:p w:rsidR="00287D60" w:rsidRDefault="004B1177" w:rsidP="004B1177">
          <w:pPr>
            <w:pStyle w:val="4D74D17D14874967BA468180398702585"/>
          </w:pPr>
          <w:r w:rsidRPr="001E27CA">
            <w:rPr>
              <w:rFonts w:hint="eastAsia"/>
              <w:szCs w:val="21"/>
            </w:rPr>
            <w:t xml:space="preserve">   </w:t>
          </w:r>
        </w:p>
      </w:docPartBody>
    </w:docPart>
    <w:docPart>
      <w:docPartPr>
        <w:name w:val="A5E01E98D4F34E17B23C63FDA2083369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1AC6289-2976-4702-8057-BF5EDF6ABF69}"/>
      </w:docPartPr>
      <w:docPartBody>
        <w:p w:rsidR="00287D60" w:rsidRDefault="004B1177" w:rsidP="004B1177">
          <w:pPr>
            <w:pStyle w:val="A5E01E98D4F34E17B23C63FDA2083369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EB997C782AED4F999D0FAD39FCF4E26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5B0ABC5-DA20-4859-872E-7550531E3F46}"/>
      </w:docPartPr>
      <w:docPartBody>
        <w:p w:rsidR="00287D60" w:rsidRDefault="004B1177" w:rsidP="004B1177">
          <w:pPr>
            <w:pStyle w:val="EB997C782AED4F999D0FAD39FCF4E265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7AEA6855CD8647998AA252D2531947B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DC3C6F0-11DA-43EE-A01A-32CE92FD7B9A}"/>
      </w:docPartPr>
      <w:docPartBody>
        <w:p w:rsidR="00287D60" w:rsidRDefault="004B1177" w:rsidP="004B1177">
          <w:pPr>
            <w:pStyle w:val="7AEA6855CD8647998AA252D2531947B3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63BEDF80BFD2437F972E15CE4181E18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00EE652-1842-44C6-99AD-55FB349F187C}"/>
      </w:docPartPr>
      <w:docPartBody>
        <w:p w:rsidR="00287D60" w:rsidRDefault="004B1177" w:rsidP="004B1177">
          <w:pPr>
            <w:pStyle w:val="63BEDF80BFD2437F972E15CE4181E18A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AC442B2A3F6445FA9C1848CAE123A06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CC26E4F-4D96-4A6E-BF03-0BE183965E66}"/>
      </w:docPartPr>
      <w:docPartBody>
        <w:p w:rsidR="00287D60" w:rsidRDefault="004B1177" w:rsidP="004B1177">
          <w:pPr>
            <w:pStyle w:val="AC442B2A3F6445FA9C1848CAE123A068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6E8301D4076C47C48695044C9EE48D9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6B43BC0-CE66-4143-A80B-F03055B30A17}"/>
      </w:docPartPr>
      <w:docPartBody>
        <w:p w:rsidR="00287D60" w:rsidRDefault="004B1177" w:rsidP="004B1177">
          <w:pPr>
            <w:pStyle w:val="6E8301D4076C47C48695044C9EE48D9E5"/>
          </w:pPr>
          <w:r>
            <w:rPr>
              <w:rStyle w:val="a3"/>
              <w:rFonts w:hint="eastAsia"/>
            </w:rPr>
            <w:t xml:space="preserve">   </w:t>
          </w:r>
        </w:p>
      </w:docPartBody>
    </w:docPart>
    <w:docPart>
      <w:docPartPr>
        <w:name w:val="6F0D8010D00F45FBACB35E77BC15283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24A7908-05BD-47CA-A56D-F0A892FB1018}"/>
      </w:docPartPr>
      <w:docPartBody>
        <w:p w:rsidR="00287D60" w:rsidRDefault="004B1177" w:rsidP="004B1177">
          <w:pPr>
            <w:pStyle w:val="6F0D8010D00F45FBACB35E77BC15283D5"/>
          </w:pPr>
          <w:r>
            <w:rPr>
              <w:rStyle w:val="a3"/>
              <w:rFonts w:hint="eastAsia"/>
            </w:rPr>
            <w:t xml:space="preserve">   </w:t>
          </w:r>
        </w:p>
      </w:docPartBody>
    </w:docPart>
    <w:docPart>
      <w:docPartPr>
        <w:name w:val="FC8363D2DF304F4F81E4B95C87E3A18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C4301BD-C411-41F6-ACBC-1F89B4284B43}"/>
      </w:docPartPr>
      <w:docPartBody>
        <w:p w:rsidR="00287D60" w:rsidRDefault="004B1177" w:rsidP="004B1177">
          <w:pPr>
            <w:pStyle w:val="FC8363D2DF304F4F81E4B95C87E3A18B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694F54D7BD3C420892F280EA84561E4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6E79E84-CEE2-4CF2-8FF5-65C14A41CAC7}"/>
      </w:docPartPr>
      <w:docPartBody>
        <w:p w:rsidR="00287D60" w:rsidRDefault="004B1177" w:rsidP="004B1177">
          <w:pPr>
            <w:pStyle w:val="694F54D7BD3C420892F280EA84561E42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75DB56006FE8455082E7D9A756B5885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64EE727-DFAE-44EC-9046-FFB37C5B1E6C}"/>
      </w:docPartPr>
      <w:docPartBody>
        <w:p w:rsidR="00287D60" w:rsidRDefault="004B1177" w:rsidP="004B1177">
          <w:pPr>
            <w:pStyle w:val="75DB56006FE8455082E7D9A756B5885C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E9EDD3D57AF7480EA6524DF6BDEF81F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7C525C79-BE7C-47C0-A83A-B8579E665610}"/>
      </w:docPartPr>
      <w:docPartBody>
        <w:p w:rsidR="00287D60" w:rsidRDefault="004B1177" w:rsidP="004B1177">
          <w:pPr>
            <w:pStyle w:val="E9EDD3D57AF7480EA6524DF6BDEF81FB5"/>
          </w:pPr>
          <w:r>
            <w:rPr>
              <w:rStyle w:val="a3"/>
              <w:rFonts w:hint="eastAsia"/>
            </w:rPr>
            <w:t xml:space="preserve">   </w:t>
          </w:r>
        </w:p>
      </w:docPartBody>
    </w:docPart>
    <w:docPart>
      <w:docPartPr>
        <w:name w:val="757E03880BE44871B92530147ACA46C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3EA6DB6-FE1A-4362-8D5C-6F56D2B7FA49}"/>
      </w:docPartPr>
      <w:docPartBody>
        <w:p w:rsidR="00287D60" w:rsidRDefault="004B1177" w:rsidP="004B1177">
          <w:pPr>
            <w:pStyle w:val="757E03880BE44871B92530147ACA46CA5"/>
          </w:pPr>
          <w:r>
            <w:rPr>
              <w:rStyle w:val="a3"/>
              <w:rFonts w:hint="eastAsia"/>
            </w:rPr>
            <w:t xml:space="preserve">   </w:t>
          </w:r>
        </w:p>
      </w:docPartBody>
    </w:docPart>
    <w:docPart>
      <w:docPartPr>
        <w:name w:val="D63EC9567DD645B5978B0407E412592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27A658D-F407-4A5F-8783-BE86EB3A1960}"/>
      </w:docPartPr>
      <w:docPartBody>
        <w:p w:rsidR="00287D60" w:rsidRDefault="004B1177" w:rsidP="004B1177">
          <w:pPr>
            <w:pStyle w:val="D63EC9567DD645B5978B0407E412592C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FBE30A9AA0174F0FA1454E08677AC57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77C92DF3-3039-49B5-A957-9FECC4CC5493}"/>
      </w:docPartPr>
      <w:docPartBody>
        <w:p w:rsidR="00287D60" w:rsidRDefault="004B1177" w:rsidP="004B1177">
          <w:pPr>
            <w:pStyle w:val="FBE30A9AA0174F0FA1454E08677AC571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7D0D544BF67C4FCFBD4C7E80B423E6F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C156D70-E0BD-48BD-B8BA-E7EE6F396012}"/>
      </w:docPartPr>
      <w:docPartBody>
        <w:p w:rsidR="00287D60" w:rsidRDefault="004B1177" w:rsidP="004B1177">
          <w:pPr>
            <w:pStyle w:val="7D0D544BF67C4FCFBD4C7E80B423E6F25"/>
          </w:pPr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FF6C237618D94DC68AB0636E6F942EA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8B67694-F072-4875-823C-5CE05709B342}"/>
      </w:docPartPr>
      <w:docPartBody>
        <w:p w:rsidR="00287D60" w:rsidRDefault="004B1177" w:rsidP="004B1177">
          <w:pPr>
            <w:pStyle w:val="FF6C237618D94DC68AB0636E6F942EAF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C9679730E5C34D78801C982DA73EEF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6506E11-55BF-40AB-AFB7-C4A1106D7282}"/>
      </w:docPartPr>
      <w:docPartBody>
        <w:p w:rsidR="00287D60" w:rsidRDefault="004B1177" w:rsidP="004B1177">
          <w:pPr>
            <w:pStyle w:val="C9679730E5C34D78801C982DA73EEF21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F420821572D24D56BF50BF2D176FF51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8DD3B15-8921-47CF-9BCD-3F83318B9E13}"/>
      </w:docPartPr>
      <w:docPartBody>
        <w:p w:rsidR="00287D60" w:rsidRDefault="004B1177" w:rsidP="004B1177">
          <w:pPr>
            <w:pStyle w:val="F420821572D24D56BF50BF2D176FF51B5"/>
          </w:pPr>
          <w:r>
            <w:rPr>
              <w:szCs w:val="21"/>
            </w:rPr>
            <w:t xml:space="preserve">  </w:t>
          </w:r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6A917430EF8741B6993E51D54C4B49D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5FA81C3-E95A-4F08-897D-FCE5BEB66216}"/>
      </w:docPartPr>
      <w:docPartBody>
        <w:p w:rsidR="00287D60" w:rsidRDefault="004B1177" w:rsidP="004B1177">
          <w:pPr>
            <w:pStyle w:val="6A917430EF8741B6993E51D54C4B49D8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03ED4C2CA944470085CFADF9FA82900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4EF8888-3CB9-4896-9AC6-05E45829DD2A}"/>
      </w:docPartPr>
      <w:docPartBody>
        <w:p w:rsidR="00287D60" w:rsidRDefault="004B1177" w:rsidP="004B1177">
          <w:pPr>
            <w:pStyle w:val="03ED4C2CA944470085CFADF9FA82900E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5B9E14952E1F41B4813E53FFBAED281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750E72BE-07C7-4C4D-B30C-4DF23AF02F16}"/>
      </w:docPartPr>
      <w:docPartBody>
        <w:p w:rsidR="00287D60" w:rsidRDefault="004B1177" w:rsidP="004B1177">
          <w:pPr>
            <w:pStyle w:val="5B9E14952E1F41B4813E53FFBAED2816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42F4175275DA4428806E94CFCF1EF40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4186A2A-4DF7-4130-8D04-5E4B0341F2C1}"/>
      </w:docPartPr>
      <w:docPartBody>
        <w:p w:rsidR="00287D60" w:rsidRDefault="004B1177" w:rsidP="004B1177">
          <w:pPr>
            <w:pStyle w:val="42F4175275DA4428806E94CFCF1EF40D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C130886CF3114F398B3ECE95021E617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16D6C2A-48B8-4729-9B73-A5C7FC818D37}"/>
      </w:docPartPr>
      <w:docPartBody>
        <w:p w:rsidR="00287D60" w:rsidRDefault="004B1177" w:rsidP="004B1177">
          <w:pPr>
            <w:pStyle w:val="C130886CF3114F398B3ECE95021E6178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1627328FCB034B5D942A32C992F19B99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6476858-1128-411F-B302-56CED83A4F8C}"/>
      </w:docPartPr>
      <w:docPartBody>
        <w:p w:rsidR="00287D60" w:rsidRDefault="004B1177" w:rsidP="004B1177">
          <w:pPr>
            <w:pStyle w:val="1627328FCB034B5D942A32C992F19B99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8D8D480B154A43B48BF2AA4E8BC3ADA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349ACCE-451B-4B1A-86BE-7ADBB3B52F86}"/>
      </w:docPartPr>
      <w:docPartBody>
        <w:p w:rsidR="00287D60" w:rsidRDefault="004B1177" w:rsidP="004B1177">
          <w:pPr>
            <w:pStyle w:val="8D8D480B154A43B48BF2AA4E8BC3ADA8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9819D2007303425FA717A090E953873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11EBB80-E734-4CCA-AB66-AC9581CD3DC2}"/>
      </w:docPartPr>
      <w:docPartBody>
        <w:p w:rsidR="00287D60" w:rsidRDefault="004B1177" w:rsidP="004B1177">
          <w:pPr>
            <w:pStyle w:val="9819D2007303425FA717A090E953873B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78F58B99014C4AC393E3BB4CE1BDAF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7C32F423-E852-4BB6-9F83-711E2B55BA43}"/>
      </w:docPartPr>
      <w:docPartBody>
        <w:p w:rsidR="00287D60" w:rsidRDefault="004B1177" w:rsidP="004B1177">
          <w:pPr>
            <w:pStyle w:val="78F58B99014C4AC393E3BB4CE1BDAF1E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20930FB2DAD84EF3868E28447A3B9C2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1A7D2DF-404E-442B-9598-6A01D4C39EDB}"/>
      </w:docPartPr>
      <w:docPartBody>
        <w:p w:rsidR="00287D60" w:rsidRDefault="004B1177" w:rsidP="004B1177">
          <w:pPr>
            <w:pStyle w:val="20930FB2DAD84EF3868E28447A3B9C2A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6D6F77130A164A6D855D4F39CD448E2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284392D-4D5B-4159-A5DD-2A822E74C6FA}"/>
      </w:docPartPr>
      <w:docPartBody>
        <w:p w:rsidR="00287D60" w:rsidRDefault="004B1177" w:rsidP="004B1177">
          <w:pPr>
            <w:pStyle w:val="6D6F77130A164A6D855D4F39CD448E225"/>
          </w:pPr>
          <w:r>
            <w:rPr>
              <w:rStyle w:val="a3"/>
              <w:rFonts w:hint="eastAsia"/>
            </w:rPr>
            <w:t xml:space="preserve">   </w:t>
          </w:r>
        </w:p>
      </w:docPartBody>
    </w:docPart>
    <w:docPart>
      <w:docPartPr>
        <w:name w:val="BD39FEF0031B402E99AE31F8B16B949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5CB4103-8B50-412C-861F-D36E3A4DA52C}"/>
      </w:docPartPr>
      <w:docPartBody>
        <w:p w:rsidR="00287D60" w:rsidRDefault="004B1177" w:rsidP="004B1177">
          <w:pPr>
            <w:pStyle w:val="BD39FEF0031B402E99AE31F8B16B9490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B9AC997E7AC04564B481830B7671C9A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AED42BD-0474-49EB-8C20-DF4FA4CF0289}"/>
      </w:docPartPr>
      <w:docPartBody>
        <w:p w:rsidR="00287D60" w:rsidRDefault="004B1177" w:rsidP="004B1177">
          <w:pPr>
            <w:pStyle w:val="B9AC997E7AC04564B481830B7671C9AD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36389B22B3FA4C2B8FB7826572CD3B89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CE748DD-F394-40C8-A114-224A24C5CFDA}"/>
      </w:docPartPr>
      <w:docPartBody>
        <w:p w:rsidR="00287D60" w:rsidRDefault="004B1177" w:rsidP="004B1177">
          <w:pPr>
            <w:pStyle w:val="36389B22B3FA4C2B8FB7826572CD3B89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22DEC12EF8CA4008ABA0D197CB59DB89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BED0792-2484-4005-9E37-72C1D38986CB}"/>
      </w:docPartPr>
      <w:docPartBody>
        <w:p w:rsidR="00287D60" w:rsidRDefault="004B1177" w:rsidP="004B1177">
          <w:pPr>
            <w:pStyle w:val="22DEC12EF8CA4008ABA0D197CB59DB89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458FED72C9FE47909A35C9B3B0A6483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3176741-2BA0-458C-95C6-F4D9E22E68E5}"/>
      </w:docPartPr>
      <w:docPartBody>
        <w:p w:rsidR="00287D60" w:rsidRDefault="004B1177" w:rsidP="004B1177">
          <w:pPr>
            <w:pStyle w:val="458FED72C9FE47909A35C9B3B0A64837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E540858048A64798BA3CAEAA0E75CC0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4D5A90B-B7E9-4B20-861E-D57A4946A2D6}"/>
      </w:docPartPr>
      <w:docPartBody>
        <w:p w:rsidR="00287D60" w:rsidRDefault="004B1177" w:rsidP="004B1177">
          <w:pPr>
            <w:pStyle w:val="E540858048A64798BA3CAEAA0E75CC08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3FBCEE699A3C400885B384919ACD833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AC741EF-88BE-4A22-9D66-9116151693E9}"/>
      </w:docPartPr>
      <w:docPartBody>
        <w:p w:rsidR="00287D60" w:rsidRDefault="004B1177" w:rsidP="004B1177">
          <w:pPr>
            <w:pStyle w:val="3FBCEE699A3C400885B384919ACD8335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590F22AB55FF49D2B81784944CA6E45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7260D22-4A8C-4991-99F5-6133934C6D85}"/>
      </w:docPartPr>
      <w:docPartBody>
        <w:p w:rsidR="00287D60" w:rsidRDefault="004B1177" w:rsidP="004B1177">
          <w:pPr>
            <w:pStyle w:val="590F22AB55FF49D2B81784944CA6E4525"/>
          </w:pPr>
          <w:r w:rsidRPr="0043774A">
            <w:rPr>
              <w:rStyle w:val="a3"/>
              <w:rFonts w:hint="eastAsia"/>
            </w:rPr>
            <w:t>“奖励情况/处分记录”栏仅填写三好学生、优秀学生干部、优秀学生等校级以上荣誉；处分记录包括校内、校外的处分中或已撤销的记录；</w:t>
          </w:r>
        </w:p>
      </w:docPartBody>
    </w:docPart>
    <w:docPart>
      <w:docPartPr>
        <w:name w:val="A003CB66E3E0427AA1ECE1B920DE1DC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42E0D2B-9249-4E37-9BE5-0FEF47153D9C}"/>
      </w:docPartPr>
      <w:docPartBody>
        <w:p w:rsidR="00287D60" w:rsidRDefault="004B1177" w:rsidP="004B1177">
          <w:pPr>
            <w:pStyle w:val="A003CB66E3E0427AA1ECE1B920DE1DCC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2ADD1E2F96894138B75E07A3DF5ECB2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6D0ABE8-72B6-4C43-BCCD-B602FD8D69A3}"/>
      </w:docPartPr>
      <w:docPartBody>
        <w:p w:rsidR="00287D60" w:rsidRDefault="004B1177" w:rsidP="004B1177">
          <w:pPr>
            <w:pStyle w:val="2ADD1E2F96894138B75E07A3DF5ECB285"/>
          </w:pPr>
          <w:r>
            <w:rPr>
              <w:rStyle w:val="a3"/>
            </w:rPr>
            <w:t xml:space="preserve">   </w:t>
          </w:r>
        </w:p>
      </w:docPartBody>
    </w:docPart>
    <w:docPart>
      <w:docPartPr>
        <w:name w:val="896B1927C14E45D19B9FF26FFC4B8AB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7F45B56-789B-4AA5-9536-093AF41E6C64}"/>
      </w:docPartPr>
      <w:docPartBody>
        <w:p w:rsidR="00287D60" w:rsidRDefault="004B1177" w:rsidP="004B1177">
          <w:pPr>
            <w:pStyle w:val="896B1927C14E45D19B9FF26FFC4B8AB75"/>
          </w:pPr>
          <w:r>
            <w:rPr>
              <w:szCs w:val="21"/>
            </w:rPr>
            <w:t xml:space="preserve">  </w:t>
          </w:r>
          <w:r>
            <w:rPr>
              <w:rStyle w:val="a3"/>
              <w:rFonts w:hint="eastAsia"/>
            </w:rPr>
            <w:t xml:space="preserve"> </w:t>
          </w:r>
        </w:p>
      </w:docPartBody>
    </w:docPart>
    <w:docPart>
      <w:docPartPr>
        <w:name w:val="DA8B200C92AB43288544E2C2D83F7C2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EAC8961-E743-4920-A6B2-DD35B69F56CC}"/>
      </w:docPartPr>
      <w:docPartBody>
        <w:p w:rsidR="00287D60" w:rsidRDefault="004B1177" w:rsidP="004B1177">
          <w:pPr>
            <w:pStyle w:val="DA8B200C92AB43288544E2C2D83F7C205"/>
          </w:pPr>
          <w:r>
            <w:rPr>
              <w:rStyle w:val="a3"/>
            </w:rPr>
            <w:t xml:space="preserve">   </w:t>
          </w:r>
        </w:p>
      </w:docPartBody>
    </w:docPart>
    <w:docPart>
      <w:docPartPr>
        <w:name w:val="094009ABF10844AAB0BA9C80D607025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BAB5E5A-11B9-4883-8229-2C75637E1B81}"/>
      </w:docPartPr>
      <w:docPartBody>
        <w:p w:rsidR="00287D60" w:rsidRDefault="004B1177" w:rsidP="004B1177">
          <w:pPr>
            <w:pStyle w:val="094009ABF10844AAB0BA9C80D6070250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8CCFCCB78A354926A75AE57657278D69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74DA6F5-2B13-4A2F-BF6A-2E8C5AA2BA3F}"/>
      </w:docPartPr>
      <w:docPartBody>
        <w:p w:rsidR="00287D60" w:rsidRDefault="004B1177" w:rsidP="004B1177">
          <w:pPr>
            <w:pStyle w:val="8CCFCCB78A354926A75AE57657278D69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61E19D8AA4A34B6994BE4DDCFC94CFE4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62A69EB-8B62-4267-88EE-4358FD44ABA3}"/>
      </w:docPartPr>
      <w:docPartBody>
        <w:p w:rsidR="00287D60" w:rsidRDefault="004B1177" w:rsidP="004B1177">
          <w:pPr>
            <w:pStyle w:val="61E19D8AA4A34B6994BE4DDCFC94CFE4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EA7E6395849E45A6AD39ADAE3568A1A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936F462-788A-4D5B-AEB6-F7664DDA6337}"/>
      </w:docPartPr>
      <w:docPartBody>
        <w:p w:rsidR="00287D60" w:rsidRDefault="004B1177" w:rsidP="004B1177">
          <w:pPr>
            <w:pStyle w:val="EA7E6395849E45A6AD39ADAE3568A1A6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7D6B6F44092A460C9EF48F5D2AC2863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F532F-B40F-40FF-87FD-39D1A6DB2F3D}"/>
      </w:docPartPr>
      <w:docPartBody>
        <w:p w:rsidR="00287D60" w:rsidRDefault="004B1177" w:rsidP="004B1177">
          <w:pPr>
            <w:pStyle w:val="7D6B6F44092A460C9EF48F5D2AC2863B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5C0B579F2DFB472C9C14D022ACC8D3D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7F49DADD-7572-487C-8FF1-0279BCB8DEF5}"/>
      </w:docPartPr>
      <w:docPartBody>
        <w:p w:rsidR="00287D60" w:rsidRDefault="004B1177" w:rsidP="004B1177">
          <w:pPr>
            <w:pStyle w:val="5C0B579F2DFB472C9C14D022ACC8D3DA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27EB6536884B42C6883CBC3713C87CB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F143498-D069-4E3F-B833-77733B6C2CCD}"/>
      </w:docPartPr>
      <w:docPartBody>
        <w:p w:rsidR="00287D60" w:rsidRDefault="004B1177" w:rsidP="004B1177">
          <w:pPr>
            <w:pStyle w:val="27EB6536884B42C6883CBC3713C87CBA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4E0EF730E4AF44EF91AC7B4C18C4D29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717A2B3A-4924-4073-B870-D84F711D5633}"/>
      </w:docPartPr>
      <w:docPartBody>
        <w:p w:rsidR="00287D60" w:rsidRDefault="004B1177" w:rsidP="004B1177">
          <w:pPr>
            <w:pStyle w:val="4E0EF730E4AF44EF91AC7B4C18C4D295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776441E91C3441C2818FF310F5C8459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C2F76B7-FA0B-43A6-B171-0C27A3548A28}"/>
      </w:docPartPr>
      <w:docPartBody>
        <w:p w:rsidR="00287D60" w:rsidRDefault="004B1177" w:rsidP="004B1177">
          <w:pPr>
            <w:pStyle w:val="776441E91C3441C2818FF310F5C8459D5"/>
          </w:pPr>
          <w:r>
            <w:rPr>
              <w:szCs w:val="21"/>
            </w:rPr>
            <w:t xml:space="preserve">   </w:t>
          </w:r>
        </w:p>
      </w:docPartBody>
    </w:docPart>
    <w:docPart>
      <w:docPartPr>
        <w:name w:val="EB916B143C3444109FB88AB9A27B675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ACAB4DC-4D91-4107-B22B-984B707EFAE1}"/>
      </w:docPartPr>
      <w:docPartBody>
        <w:p w:rsidR="00287D60" w:rsidRDefault="004B1177" w:rsidP="004B1177">
          <w:pPr>
            <w:pStyle w:val="EB916B143C3444109FB88AB9A27B6756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4C936D27F42640D7AA5883C9723CEE7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749A12F-FA4F-4E90-94C6-20244EBEE368}"/>
      </w:docPartPr>
      <w:docPartBody>
        <w:p w:rsidR="00287D60" w:rsidRDefault="004B1177" w:rsidP="004B1177">
          <w:pPr>
            <w:pStyle w:val="4C936D27F42640D7AA5883C9723CEE75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A11549C0AA124F6CB39179F3E9AE77A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7BF8EF6-2BC9-4871-B327-7AC8ED046B1A}"/>
      </w:docPartPr>
      <w:docPartBody>
        <w:p w:rsidR="00287D60" w:rsidRDefault="004B1177" w:rsidP="004B1177">
          <w:pPr>
            <w:pStyle w:val="A11549C0AA124F6CB39179F3E9AE77A5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004CA933FF08483BB571F61677D226B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09F98FF-1887-4541-A257-12182A429198}"/>
      </w:docPartPr>
      <w:docPartBody>
        <w:p w:rsidR="00287D60" w:rsidRDefault="004B1177" w:rsidP="004B1177">
          <w:pPr>
            <w:pStyle w:val="004CA933FF08483BB571F61677D226B8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F667CE4C4B9B46EDA45009A32FF2854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F6D7521-3C6E-42F0-A09F-72FE641AF6F7}"/>
      </w:docPartPr>
      <w:docPartBody>
        <w:p w:rsidR="00287D60" w:rsidRDefault="004B1177" w:rsidP="004B1177">
          <w:pPr>
            <w:pStyle w:val="F667CE4C4B9B46EDA45009A32FF28545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FCDF063385664E56B0FF388A03461DA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BEAA3CA-E325-450A-824A-68F64B5C8F84}"/>
      </w:docPartPr>
      <w:docPartBody>
        <w:p w:rsidR="00287D60" w:rsidRDefault="004B1177" w:rsidP="004B1177">
          <w:pPr>
            <w:pStyle w:val="FCDF063385664E56B0FF388A03461DAC5"/>
          </w:pPr>
          <w:r>
            <w:rPr>
              <w:rStyle w:val="a3"/>
              <w:rFonts w:hint="eastAsia"/>
            </w:rPr>
            <w:t xml:space="preserve">   </w:t>
          </w:r>
        </w:p>
      </w:docPartBody>
    </w:docPart>
    <w:docPart>
      <w:docPartPr>
        <w:name w:val="583552C3F9B94A2F8BAAC48BC044582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844B58F-7960-487E-A772-ED42DDD05FF3}"/>
      </w:docPartPr>
      <w:docPartBody>
        <w:p w:rsidR="00287D60" w:rsidRDefault="004B1177" w:rsidP="004B1177">
          <w:pPr>
            <w:pStyle w:val="583552C3F9B94A2F8BAAC48BC044582B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965EF6CF91F6483589EBCF1EEB56185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2BC542F-7759-4919-8C5C-C529B6D36C28}"/>
      </w:docPartPr>
      <w:docPartBody>
        <w:p w:rsidR="00287D60" w:rsidRDefault="004B1177" w:rsidP="004B1177">
          <w:pPr>
            <w:pStyle w:val="965EF6CF91F6483589EBCF1EEB561851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06BA2C57760140BB8C3CC8D872164E0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E78E2BA-3072-442A-9131-C2B86825CFCD}"/>
      </w:docPartPr>
      <w:docPartBody>
        <w:p w:rsidR="00287D60" w:rsidRDefault="004B1177" w:rsidP="004B1177">
          <w:pPr>
            <w:pStyle w:val="06BA2C57760140BB8C3CC8D872164E03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164C1BFFACA848ED973B72D7E7C0E7E4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406723D-86B0-4FEA-8C8B-D9967F572998}"/>
      </w:docPartPr>
      <w:docPartBody>
        <w:p w:rsidR="00287D60" w:rsidRDefault="004B1177" w:rsidP="004B1177">
          <w:pPr>
            <w:pStyle w:val="164C1BFFACA848ED973B72D7E7C0E7E4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0779E742CA104075A8E42423EB38970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0AE5022-E957-4C42-8C51-935BF2A078B2}"/>
      </w:docPartPr>
      <w:docPartBody>
        <w:p w:rsidR="00287D60" w:rsidRDefault="004B1177" w:rsidP="004B1177">
          <w:pPr>
            <w:pStyle w:val="0779E742CA104075A8E42423EB389706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DD9A479D17F74EA285789C6E6D36371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5DCEABD-E5AC-4B20-B1DD-FF89DB0234A0}"/>
      </w:docPartPr>
      <w:docPartBody>
        <w:p w:rsidR="00287D60" w:rsidRDefault="004B1177" w:rsidP="004B1177">
          <w:pPr>
            <w:pStyle w:val="DD9A479D17F74EA285789C6E6D363718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5A485028CF6547C0BD78A413D553773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8F0AED9-1F6B-4102-A00F-1357490580A6}"/>
      </w:docPartPr>
      <w:docPartBody>
        <w:p w:rsidR="00287D60" w:rsidRDefault="004B1177" w:rsidP="004B1177">
          <w:pPr>
            <w:pStyle w:val="5A485028CF6547C0BD78A413D5537738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51BEB4D2FEDE48D5A285E8B4672C8754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4B7DDA8-7A0E-4261-820E-D2C4AE6BAB8E}"/>
      </w:docPartPr>
      <w:docPartBody>
        <w:p w:rsidR="00287D60" w:rsidRDefault="004B1177" w:rsidP="004B1177">
          <w:pPr>
            <w:pStyle w:val="51BEB4D2FEDE48D5A285E8B4672C8754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35083A0849854EF1B860C85E093B739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524B878-EB5F-4C6F-9DDC-4AAE3C4DDAC5}"/>
      </w:docPartPr>
      <w:docPartBody>
        <w:p w:rsidR="00287D60" w:rsidRDefault="004B1177" w:rsidP="004B1177">
          <w:pPr>
            <w:pStyle w:val="35083A0849854EF1B860C85E093B7390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5DF146966FA34CF8BBBD9A06D482B08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85F166B-A979-4045-B6BE-45B06A565399}"/>
      </w:docPartPr>
      <w:docPartBody>
        <w:p w:rsidR="00287D60" w:rsidRDefault="004B1177" w:rsidP="004B1177">
          <w:pPr>
            <w:pStyle w:val="5DF146966FA34CF8BBBD9A06D482B080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28689FE6B51E4CB6BDD27A2FFBF2306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CF630C6-59B9-4C93-9B67-E926E06FA2C9}"/>
      </w:docPartPr>
      <w:docPartBody>
        <w:p w:rsidR="00287D60" w:rsidRDefault="004B1177" w:rsidP="004B1177">
          <w:pPr>
            <w:pStyle w:val="28689FE6B51E4CB6BDD27A2FFBF23067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BB836FA94BE943FDA97339BD3529C88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953D7EA-B8CC-45B2-A84D-1E5C1A66948C}"/>
      </w:docPartPr>
      <w:docPartBody>
        <w:p w:rsidR="00287D60" w:rsidRDefault="004B1177" w:rsidP="004B1177">
          <w:pPr>
            <w:pStyle w:val="BB836FA94BE943FDA97339BD3529C888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44B1C2DC8F9740F0B8ADBC1F472ABEB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79D671D-1AD5-4251-9FCA-4789298841A9}"/>
      </w:docPartPr>
      <w:docPartBody>
        <w:p w:rsidR="00287D60" w:rsidRDefault="004B1177" w:rsidP="004B1177">
          <w:pPr>
            <w:pStyle w:val="44B1C2DC8F9740F0B8ADBC1F472ABEB8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6D60C2999BB6426480DC7E23EF27D579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33993B9-84D7-48CE-BD2F-A7D102C5A392}"/>
      </w:docPartPr>
      <w:docPartBody>
        <w:p w:rsidR="00287D60" w:rsidRDefault="004B1177" w:rsidP="004B1177">
          <w:pPr>
            <w:pStyle w:val="6D60C2999BB6426480DC7E23EF27D579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231A90429B6B4B19948E008E4964D66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C99C3D2-2C25-4322-85C9-222485A32C9A}"/>
      </w:docPartPr>
      <w:docPartBody>
        <w:p w:rsidR="00287D60" w:rsidRDefault="004B1177" w:rsidP="004B1177">
          <w:pPr>
            <w:pStyle w:val="231A90429B6B4B19948E008E4964D667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6F7F65585CDD49CFA03BD6D513191ED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3C6FB3C-0657-42B2-93B4-C135DEC1CAD3}"/>
      </w:docPartPr>
      <w:docPartBody>
        <w:p w:rsidR="00287D60" w:rsidRDefault="004B1177" w:rsidP="004B1177">
          <w:pPr>
            <w:pStyle w:val="6F7F65585CDD49CFA03BD6D513191EDC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73CC1FD2FF7D4719B24A9B1DF9EEB62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C1DD1E6-923D-4790-A9E7-B8E2C7B8B717}"/>
      </w:docPartPr>
      <w:docPartBody>
        <w:p w:rsidR="00287D60" w:rsidRDefault="004B1177" w:rsidP="004B1177">
          <w:pPr>
            <w:pStyle w:val="73CC1FD2FF7D4719B24A9B1DF9EEB622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8A26A271924A4DA1A0D484EC34B7563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76A63530-1CED-469B-9EE2-DA2106E83194}"/>
      </w:docPartPr>
      <w:docPartBody>
        <w:p w:rsidR="00287D60" w:rsidRDefault="004B1177" w:rsidP="004B1177">
          <w:pPr>
            <w:pStyle w:val="8A26A271924A4DA1A0D484EC34B75638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7B87784F757B4E08A77AC6FA92A98D2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B11F778-9688-4511-8ADE-CECCDA42D327}"/>
      </w:docPartPr>
      <w:docPartBody>
        <w:p w:rsidR="00287D60" w:rsidRDefault="004B1177" w:rsidP="004B1177">
          <w:pPr>
            <w:pStyle w:val="7B87784F757B4E08A77AC6FA92A98D28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3B63E4E8BE9D4A488EB1D0DCE38CF75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438D07E-2EAE-42B9-B554-331FE08328F3}"/>
      </w:docPartPr>
      <w:docPartBody>
        <w:p w:rsidR="00287D60" w:rsidRDefault="004B1177" w:rsidP="004B1177">
          <w:pPr>
            <w:pStyle w:val="3B63E4E8BE9D4A488EB1D0DCE38CF7515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  <w:docPart>
      <w:docPartPr>
        <w:name w:val="F96EA345D28D4454BA29E85F52AE860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CF75FAC-39CB-425C-87D7-B0E248991123}"/>
      </w:docPartPr>
      <w:docPartBody>
        <w:p w:rsidR="000805FA" w:rsidRDefault="004B1177" w:rsidP="004B1177">
          <w:pPr>
            <w:pStyle w:val="F96EA345D28D4454BA29E85F52AE860C4"/>
          </w:pPr>
          <w:r w:rsidRPr="00AA4C82">
            <w:rPr>
              <w:rStyle w:val="a3"/>
              <w:rFonts w:hint="eastAsia"/>
            </w:rPr>
            <w:t>选择一项。</w:t>
          </w:r>
        </w:p>
      </w:docPartBody>
    </w:docPart>
    <w:docPart>
      <w:docPartPr>
        <w:name w:val="481BE1E620A040D6A9D2ABE73528AAE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822ABB5-B4A4-4E78-B495-47B74598E85B}"/>
      </w:docPartPr>
      <w:docPartBody>
        <w:p w:rsidR="009618F6" w:rsidRDefault="004B1177" w:rsidP="004B1177">
          <w:pPr>
            <w:pStyle w:val="481BE1E620A040D6A9D2ABE73528AAE33"/>
          </w:pPr>
          <w:r>
            <w:rPr>
              <w:szCs w:val="21"/>
            </w:rPr>
            <w:t xml:space="preserve">   </w:t>
          </w:r>
        </w:p>
      </w:docPartBody>
    </w:docPart>
    <w:docPart>
      <w:docPartPr>
        <w:name w:val="7505E96E89B04A2A837DB4E8816B2F6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C5F8E81-7FEF-42D5-A3A6-D0C8E2F41371}"/>
      </w:docPartPr>
      <w:docPartBody>
        <w:p w:rsidR="00536A35" w:rsidRDefault="004B1177" w:rsidP="004B1177">
          <w:pPr>
            <w:pStyle w:val="7505E96E89B04A2A837DB4E8816B2F6B3"/>
          </w:pPr>
          <w:r>
            <w:rPr>
              <w:rStyle w:val="a3"/>
              <w:rFonts w:hint="eastAsia"/>
            </w:rPr>
            <w:t xml:space="preserve"> </w:t>
          </w:r>
          <w:r>
            <w:rPr>
              <w:rStyle w:val="a3"/>
            </w:rPr>
            <w:t xml:space="preserve">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30C8"/>
    <w:rsid w:val="00067C82"/>
    <w:rsid w:val="000805FA"/>
    <w:rsid w:val="00147C87"/>
    <w:rsid w:val="001A6BDF"/>
    <w:rsid w:val="001C052F"/>
    <w:rsid w:val="00220801"/>
    <w:rsid w:val="00231E8C"/>
    <w:rsid w:val="00246A7B"/>
    <w:rsid w:val="00287D60"/>
    <w:rsid w:val="004B1177"/>
    <w:rsid w:val="00536A35"/>
    <w:rsid w:val="00541263"/>
    <w:rsid w:val="005730C8"/>
    <w:rsid w:val="005D1857"/>
    <w:rsid w:val="007B2EB5"/>
    <w:rsid w:val="007E5E5B"/>
    <w:rsid w:val="00861025"/>
    <w:rsid w:val="008E5BF1"/>
    <w:rsid w:val="009618F6"/>
    <w:rsid w:val="00A61AB0"/>
    <w:rsid w:val="00A851B7"/>
    <w:rsid w:val="00AA5BD4"/>
    <w:rsid w:val="00AB5BBC"/>
    <w:rsid w:val="00B223E7"/>
    <w:rsid w:val="00B2344F"/>
    <w:rsid w:val="00D01ABA"/>
    <w:rsid w:val="00EB4A67"/>
    <w:rsid w:val="00F0170E"/>
    <w:rsid w:val="00F75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D20C5DDB96D4C609FB947989B2F5397">
    <w:name w:val="7D20C5DDB96D4C609FB947989B2F5397"/>
    <w:pPr>
      <w:widowControl w:val="0"/>
      <w:jc w:val="both"/>
    </w:pPr>
  </w:style>
  <w:style w:type="character" w:styleId="a3">
    <w:name w:val="Placeholder Text"/>
    <w:basedOn w:val="a0"/>
    <w:uiPriority w:val="99"/>
    <w:semiHidden/>
    <w:rsid w:val="004B1177"/>
    <w:rPr>
      <w:color w:val="808080"/>
    </w:rPr>
  </w:style>
  <w:style w:type="paragraph" w:customStyle="1" w:styleId="D86DECD72EA54A4A8D7E9E78E06C30F8">
    <w:name w:val="D86DECD72EA54A4A8D7E9E78E06C30F8"/>
    <w:pPr>
      <w:widowControl w:val="0"/>
      <w:jc w:val="both"/>
    </w:pPr>
  </w:style>
  <w:style w:type="paragraph" w:customStyle="1" w:styleId="6E18070E939A459CA499B4E185AB5770">
    <w:name w:val="6E18070E939A459CA499B4E185AB5770"/>
    <w:pPr>
      <w:widowControl w:val="0"/>
      <w:jc w:val="both"/>
    </w:pPr>
  </w:style>
  <w:style w:type="paragraph" w:customStyle="1" w:styleId="A4C56C6C0647444DAB184201ECDA14E5">
    <w:name w:val="A4C56C6C0647444DAB184201ECDA14E5"/>
    <w:pPr>
      <w:widowControl w:val="0"/>
      <w:jc w:val="both"/>
    </w:pPr>
  </w:style>
  <w:style w:type="paragraph" w:customStyle="1" w:styleId="6EC4A99D709B4AAB868E04DB2668B1DC">
    <w:name w:val="6EC4A99D709B4AAB868E04DB2668B1DC"/>
    <w:pPr>
      <w:widowControl w:val="0"/>
      <w:jc w:val="both"/>
    </w:pPr>
  </w:style>
  <w:style w:type="paragraph" w:customStyle="1" w:styleId="9B5A7EEE625E4B23BE42772351CF4EF1">
    <w:name w:val="9B5A7EEE625E4B23BE42772351CF4EF1"/>
    <w:pPr>
      <w:widowControl w:val="0"/>
      <w:jc w:val="both"/>
    </w:pPr>
  </w:style>
  <w:style w:type="paragraph" w:customStyle="1" w:styleId="1D98361582624256B8EF1F8C1B8F3C0D">
    <w:name w:val="1D98361582624256B8EF1F8C1B8F3C0D"/>
    <w:pPr>
      <w:widowControl w:val="0"/>
      <w:jc w:val="both"/>
    </w:pPr>
  </w:style>
  <w:style w:type="paragraph" w:customStyle="1" w:styleId="F776F23D91F940EEB5CF801B81F2460A">
    <w:name w:val="F776F23D91F940EEB5CF801B81F2460A"/>
    <w:pPr>
      <w:widowControl w:val="0"/>
      <w:jc w:val="both"/>
    </w:pPr>
  </w:style>
  <w:style w:type="paragraph" w:customStyle="1" w:styleId="BED39F2147144F519552724D82687BE3">
    <w:name w:val="BED39F2147144F519552724D82687BE3"/>
    <w:pPr>
      <w:widowControl w:val="0"/>
      <w:jc w:val="both"/>
    </w:pPr>
  </w:style>
  <w:style w:type="paragraph" w:customStyle="1" w:styleId="A50F5B847A7444CD8789127C8AAE9047">
    <w:name w:val="A50F5B847A7444CD8789127C8AAE9047"/>
    <w:pPr>
      <w:widowControl w:val="0"/>
      <w:jc w:val="both"/>
    </w:pPr>
  </w:style>
  <w:style w:type="paragraph" w:customStyle="1" w:styleId="604F0001EC6C41548232D6B476858329">
    <w:name w:val="604F0001EC6C41548232D6B476858329"/>
    <w:pPr>
      <w:widowControl w:val="0"/>
      <w:jc w:val="both"/>
    </w:pPr>
  </w:style>
  <w:style w:type="paragraph" w:customStyle="1" w:styleId="64D433BBB07F4051AEB87357241C1A56">
    <w:name w:val="64D433BBB07F4051AEB87357241C1A56"/>
    <w:pPr>
      <w:widowControl w:val="0"/>
      <w:jc w:val="both"/>
    </w:pPr>
  </w:style>
  <w:style w:type="paragraph" w:customStyle="1" w:styleId="8964C894ADEC4803AFF5ECA286697FBB">
    <w:name w:val="8964C894ADEC4803AFF5ECA286697FBB"/>
    <w:pPr>
      <w:widowControl w:val="0"/>
      <w:jc w:val="both"/>
    </w:pPr>
  </w:style>
  <w:style w:type="paragraph" w:customStyle="1" w:styleId="497949644A8D443680F938649795D7E8">
    <w:name w:val="497949644A8D443680F938649795D7E8"/>
    <w:pPr>
      <w:widowControl w:val="0"/>
      <w:jc w:val="both"/>
    </w:pPr>
  </w:style>
  <w:style w:type="paragraph" w:customStyle="1" w:styleId="85B7F1A1E3DD406DA47C970CC5103C36">
    <w:name w:val="85B7F1A1E3DD406DA47C970CC5103C36"/>
    <w:pPr>
      <w:widowControl w:val="0"/>
      <w:jc w:val="both"/>
    </w:pPr>
  </w:style>
  <w:style w:type="paragraph" w:customStyle="1" w:styleId="450D72BAE4924BFAA14AB97D159FF45D">
    <w:name w:val="450D72BAE4924BFAA14AB97D159FF45D"/>
    <w:pPr>
      <w:widowControl w:val="0"/>
      <w:jc w:val="both"/>
    </w:pPr>
  </w:style>
  <w:style w:type="paragraph" w:customStyle="1" w:styleId="CFBBC72720EC4426ABD5F4ECDA701F35">
    <w:name w:val="CFBBC72720EC4426ABD5F4ECDA701F35"/>
    <w:pPr>
      <w:widowControl w:val="0"/>
      <w:jc w:val="both"/>
    </w:pPr>
  </w:style>
  <w:style w:type="paragraph" w:customStyle="1" w:styleId="4D74D17D14874967BA46818039870258">
    <w:name w:val="4D74D17D14874967BA46818039870258"/>
    <w:pPr>
      <w:widowControl w:val="0"/>
      <w:jc w:val="both"/>
    </w:pPr>
  </w:style>
  <w:style w:type="paragraph" w:customStyle="1" w:styleId="A5E01E98D4F34E17B23C63FDA2083369">
    <w:name w:val="A5E01E98D4F34E17B23C63FDA2083369"/>
    <w:pPr>
      <w:widowControl w:val="0"/>
      <w:jc w:val="both"/>
    </w:pPr>
  </w:style>
  <w:style w:type="paragraph" w:customStyle="1" w:styleId="EB997C782AED4F999D0FAD39FCF4E265">
    <w:name w:val="EB997C782AED4F999D0FAD39FCF4E265"/>
    <w:pPr>
      <w:widowControl w:val="0"/>
      <w:jc w:val="both"/>
    </w:pPr>
  </w:style>
  <w:style w:type="paragraph" w:customStyle="1" w:styleId="7AEA6855CD8647998AA252D2531947B3">
    <w:name w:val="7AEA6855CD8647998AA252D2531947B3"/>
    <w:pPr>
      <w:widowControl w:val="0"/>
      <w:jc w:val="both"/>
    </w:pPr>
  </w:style>
  <w:style w:type="paragraph" w:customStyle="1" w:styleId="63BEDF80BFD2437F972E15CE4181E18A">
    <w:name w:val="63BEDF80BFD2437F972E15CE4181E18A"/>
    <w:pPr>
      <w:widowControl w:val="0"/>
      <w:jc w:val="both"/>
    </w:pPr>
  </w:style>
  <w:style w:type="paragraph" w:customStyle="1" w:styleId="2CF0FEA04D144935BEFB39B51E3C54C9">
    <w:name w:val="2CF0FEA04D144935BEFB39B51E3C54C9"/>
    <w:pPr>
      <w:widowControl w:val="0"/>
      <w:jc w:val="both"/>
    </w:pPr>
  </w:style>
  <w:style w:type="paragraph" w:customStyle="1" w:styleId="AC442B2A3F6445FA9C1848CAE123A068">
    <w:name w:val="AC442B2A3F6445FA9C1848CAE123A068"/>
    <w:pPr>
      <w:widowControl w:val="0"/>
      <w:jc w:val="both"/>
    </w:pPr>
  </w:style>
  <w:style w:type="paragraph" w:customStyle="1" w:styleId="6E8301D4076C47C48695044C9EE48D9E">
    <w:name w:val="6E8301D4076C47C48695044C9EE48D9E"/>
    <w:pPr>
      <w:widowControl w:val="0"/>
      <w:jc w:val="both"/>
    </w:pPr>
  </w:style>
  <w:style w:type="paragraph" w:customStyle="1" w:styleId="6F0D8010D00F45FBACB35E77BC15283D">
    <w:name w:val="6F0D8010D00F45FBACB35E77BC15283D"/>
    <w:pPr>
      <w:widowControl w:val="0"/>
      <w:jc w:val="both"/>
    </w:pPr>
  </w:style>
  <w:style w:type="paragraph" w:customStyle="1" w:styleId="FC8363D2DF304F4F81E4B95C87E3A18B">
    <w:name w:val="FC8363D2DF304F4F81E4B95C87E3A18B"/>
    <w:pPr>
      <w:widowControl w:val="0"/>
      <w:jc w:val="both"/>
    </w:pPr>
  </w:style>
  <w:style w:type="paragraph" w:customStyle="1" w:styleId="694F54D7BD3C420892F280EA84561E42">
    <w:name w:val="694F54D7BD3C420892F280EA84561E42"/>
    <w:pPr>
      <w:widowControl w:val="0"/>
      <w:jc w:val="both"/>
    </w:pPr>
  </w:style>
  <w:style w:type="paragraph" w:customStyle="1" w:styleId="75DB56006FE8455082E7D9A756B5885C">
    <w:name w:val="75DB56006FE8455082E7D9A756B5885C"/>
    <w:pPr>
      <w:widowControl w:val="0"/>
      <w:jc w:val="both"/>
    </w:pPr>
  </w:style>
  <w:style w:type="paragraph" w:customStyle="1" w:styleId="E9EDD3D57AF7480EA6524DF6BDEF81FB">
    <w:name w:val="E9EDD3D57AF7480EA6524DF6BDEF81FB"/>
    <w:pPr>
      <w:widowControl w:val="0"/>
      <w:jc w:val="both"/>
    </w:pPr>
  </w:style>
  <w:style w:type="paragraph" w:customStyle="1" w:styleId="757E03880BE44871B92530147ACA46CA">
    <w:name w:val="757E03880BE44871B92530147ACA46CA"/>
    <w:pPr>
      <w:widowControl w:val="0"/>
      <w:jc w:val="both"/>
    </w:pPr>
  </w:style>
  <w:style w:type="paragraph" w:customStyle="1" w:styleId="D63EC9567DD645B5978B0407E412592C">
    <w:name w:val="D63EC9567DD645B5978B0407E412592C"/>
    <w:pPr>
      <w:widowControl w:val="0"/>
      <w:jc w:val="both"/>
    </w:pPr>
  </w:style>
  <w:style w:type="paragraph" w:customStyle="1" w:styleId="FBE30A9AA0174F0FA1454E08677AC571">
    <w:name w:val="FBE30A9AA0174F0FA1454E08677AC571"/>
    <w:pPr>
      <w:widowControl w:val="0"/>
      <w:jc w:val="both"/>
    </w:pPr>
  </w:style>
  <w:style w:type="paragraph" w:customStyle="1" w:styleId="7D0D544BF67C4FCFBD4C7E80B423E6F2">
    <w:name w:val="7D0D544BF67C4FCFBD4C7E80B423E6F2"/>
    <w:pPr>
      <w:widowControl w:val="0"/>
      <w:jc w:val="both"/>
    </w:pPr>
  </w:style>
  <w:style w:type="paragraph" w:customStyle="1" w:styleId="FF6C237618D94DC68AB0636E6F942EAF">
    <w:name w:val="FF6C237618D94DC68AB0636E6F942EAF"/>
    <w:pPr>
      <w:widowControl w:val="0"/>
      <w:jc w:val="both"/>
    </w:pPr>
  </w:style>
  <w:style w:type="paragraph" w:customStyle="1" w:styleId="C9679730E5C34D78801C982DA73EEF21">
    <w:name w:val="C9679730E5C34D78801C982DA73EEF21"/>
    <w:pPr>
      <w:widowControl w:val="0"/>
      <w:jc w:val="both"/>
    </w:pPr>
  </w:style>
  <w:style w:type="paragraph" w:customStyle="1" w:styleId="F420821572D24D56BF50BF2D176FF51B">
    <w:name w:val="F420821572D24D56BF50BF2D176FF51B"/>
    <w:pPr>
      <w:widowControl w:val="0"/>
      <w:jc w:val="both"/>
    </w:pPr>
  </w:style>
  <w:style w:type="paragraph" w:customStyle="1" w:styleId="6A917430EF8741B6993E51D54C4B49D8">
    <w:name w:val="6A917430EF8741B6993E51D54C4B49D8"/>
    <w:pPr>
      <w:widowControl w:val="0"/>
      <w:jc w:val="both"/>
    </w:pPr>
  </w:style>
  <w:style w:type="paragraph" w:customStyle="1" w:styleId="03ED4C2CA944470085CFADF9FA82900E">
    <w:name w:val="03ED4C2CA944470085CFADF9FA82900E"/>
    <w:pPr>
      <w:widowControl w:val="0"/>
      <w:jc w:val="both"/>
    </w:pPr>
  </w:style>
  <w:style w:type="paragraph" w:customStyle="1" w:styleId="5B9E14952E1F41B4813E53FFBAED2816">
    <w:name w:val="5B9E14952E1F41B4813E53FFBAED2816"/>
    <w:pPr>
      <w:widowControl w:val="0"/>
      <w:jc w:val="both"/>
    </w:pPr>
  </w:style>
  <w:style w:type="paragraph" w:customStyle="1" w:styleId="42F4175275DA4428806E94CFCF1EF40D">
    <w:name w:val="42F4175275DA4428806E94CFCF1EF40D"/>
    <w:pPr>
      <w:widowControl w:val="0"/>
      <w:jc w:val="both"/>
    </w:pPr>
  </w:style>
  <w:style w:type="paragraph" w:customStyle="1" w:styleId="C130886CF3114F398B3ECE95021E6178">
    <w:name w:val="C130886CF3114F398B3ECE95021E6178"/>
    <w:pPr>
      <w:widowControl w:val="0"/>
      <w:jc w:val="both"/>
    </w:pPr>
  </w:style>
  <w:style w:type="paragraph" w:customStyle="1" w:styleId="1627328FCB034B5D942A32C992F19B99">
    <w:name w:val="1627328FCB034B5D942A32C992F19B99"/>
    <w:pPr>
      <w:widowControl w:val="0"/>
      <w:jc w:val="both"/>
    </w:pPr>
  </w:style>
  <w:style w:type="paragraph" w:customStyle="1" w:styleId="8D8D480B154A43B48BF2AA4E8BC3ADA8">
    <w:name w:val="8D8D480B154A43B48BF2AA4E8BC3ADA8"/>
    <w:pPr>
      <w:widowControl w:val="0"/>
      <w:jc w:val="both"/>
    </w:pPr>
  </w:style>
  <w:style w:type="paragraph" w:customStyle="1" w:styleId="9819D2007303425FA717A090E953873B">
    <w:name w:val="9819D2007303425FA717A090E953873B"/>
    <w:pPr>
      <w:widowControl w:val="0"/>
      <w:jc w:val="both"/>
    </w:pPr>
  </w:style>
  <w:style w:type="paragraph" w:customStyle="1" w:styleId="78F58B99014C4AC393E3BB4CE1BDAF1E">
    <w:name w:val="78F58B99014C4AC393E3BB4CE1BDAF1E"/>
    <w:pPr>
      <w:widowControl w:val="0"/>
      <w:jc w:val="both"/>
    </w:pPr>
  </w:style>
  <w:style w:type="paragraph" w:customStyle="1" w:styleId="20930FB2DAD84EF3868E28447A3B9C2A">
    <w:name w:val="20930FB2DAD84EF3868E28447A3B9C2A"/>
    <w:pPr>
      <w:widowControl w:val="0"/>
      <w:jc w:val="both"/>
    </w:pPr>
  </w:style>
  <w:style w:type="paragraph" w:customStyle="1" w:styleId="6D6F77130A164A6D855D4F39CD448E22">
    <w:name w:val="6D6F77130A164A6D855D4F39CD448E22"/>
    <w:pPr>
      <w:widowControl w:val="0"/>
      <w:jc w:val="both"/>
    </w:pPr>
  </w:style>
  <w:style w:type="paragraph" w:customStyle="1" w:styleId="BD39FEF0031B402E99AE31F8B16B9490">
    <w:name w:val="BD39FEF0031B402E99AE31F8B16B9490"/>
    <w:pPr>
      <w:widowControl w:val="0"/>
      <w:jc w:val="both"/>
    </w:pPr>
  </w:style>
  <w:style w:type="paragraph" w:customStyle="1" w:styleId="B9AC997E7AC04564B481830B7671C9AD">
    <w:name w:val="B9AC997E7AC04564B481830B7671C9AD"/>
    <w:pPr>
      <w:widowControl w:val="0"/>
      <w:jc w:val="both"/>
    </w:pPr>
  </w:style>
  <w:style w:type="paragraph" w:customStyle="1" w:styleId="36389B22B3FA4C2B8FB7826572CD3B89">
    <w:name w:val="36389B22B3FA4C2B8FB7826572CD3B89"/>
    <w:pPr>
      <w:widowControl w:val="0"/>
      <w:jc w:val="both"/>
    </w:pPr>
  </w:style>
  <w:style w:type="paragraph" w:customStyle="1" w:styleId="22DEC12EF8CA4008ABA0D197CB59DB89">
    <w:name w:val="22DEC12EF8CA4008ABA0D197CB59DB89"/>
    <w:pPr>
      <w:widowControl w:val="0"/>
      <w:jc w:val="both"/>
    </w:pPr>
  </w:style>
  <w:style w:type="paragraph" w:customStyle="1" w:styleId="458FED72C9FE47909A35C9B3B0A64837">
    <w:name w:val="458FED72C9FE47909A35C9B3B0A64837"/>
    <w:pPr>
      <w:widowControl w:val="0"/>
      <w:jc w:val="both"/>
    </w:pPr>
  </w:style>
  <w:style w:type="paragraph" w:customStyle="1" w:styleId="E540858048A64798BA3CAEAA0E75CC08">
    <w:name w:val="E540858048A64798BA3CAEAA0E75CC08"/>
    <w:pPr>
      <w:widowControl w:val="0"/>
      <w:jc w:val="both"/>
    </w:pPr>
  </w:style>
  <w:style w:type="paragraph" w:customStyle="1" w:styleId="3FBCEE699A3C400885B384919ACD8335">
    <w:name w:val="3FBCEE699A3C400885B384919ACD8335"/>
    <w:pPr>
      <w:widowControl w:val="0"/>
      <w:jc w:val="both"/>
    </w:pPr>
  </w:style>
  <w:style w:type="paragraph" w:customStyle="1" w:styleId="590F22AB55FF49D2B81784944CA6E452">
    <w:name w:val="590F22AB55FF49D2B81784944CA6E452"/>
    <w:pPr>
      <w:widowControl w:val="0"/>
      <w:jc w:val="both"/>
    </w:pPr>
  </w:style>
  <w:style w:type="paragraph" w:customStyle="1" w:styleId="A003CB66E3E0427AA1ECE1B920DE1DCC">
    <w:name w:val="A003CB66E3E0427AA1ECE1B920DE1DCC"/>
    <w:pPr>
      <w:widowControl w:val="0"/>
      <w:jc w:val="both"/>
    </w:pPr>
  </w:style>
  <w:style w:type="paragraph" w:customStyle="1" w:styleId="2ADD1E2F96894138B75E07A3DF5ECB28">
    <w:name w:val="2ADD1E2F96894138B75E07A3DF5ECB28"/>
    <w:pPr>
      <w:widowControl w:val="0"/>
      <w:jc w:val="both"/>
    </w:pPr>
  </w:style>
  <w:style w:type="paragraph" w:customStyle="1" w:styleId="896B1927C14E45D19B9FF26FFC4B8AB7">
    <w:name w:val="896B1927C14E45D19B9FF26FFC4B8AB7"/>
    <w:pPr>
      <w:widowControl w:val="0"/>
      <w:jc w:val="both"/>
    </w:pPr>
  </w:style>
  <w:style w:type="paragraph" w:customStyle="1" w:styleId="DA8B200C92AB43288544E2C2D83F7C20">
    <w:name w:val="DA8B200C92AB43288544E2C2D83F7C20"/>
    <w:pPr>
      <w:widowControl w:val="0"/>
      <w:jc w:val="both"/>
    </w:pPr>
  </w:style>
  <w:style w:type="paragraph" w:customStyle="1" w:styleId="094009ABF10844AAB0BA9C80D6070250">
    <w:name w:val="094009ABF10844AAB0BA9C80D6070250"/>
    <w:pPr>
      <w:widowControl w:val="0"/>
      <w:jc w:val="both"/>
    </w:pPr>
  </w:style>
  <w:style w:type="paragraph" w:customStyle="1" w:styleId="8CCFCCB78A354926A75AE57657278D69">
    <w:name w:val="8CCFCCB78A354926A75AE57657278D69"/>
    <w:pPr>
      <w:widowControl w:val="0"/>
      <w:jc w:val="both"/>
    </w:pPr>
  </w:style>
  <w:style w:type="paragraph" w:customStyle="1" w:styleId="61E19D8AA4A34B6994BE4DDCFC94CFE4">
    <w:name w:val="61E19D8AA4A34B6994BE4DDCFC94CFE4"/>
    <w:pPr>
      <w:widowControl w:val="0"/>
      <w:jc w:val="both"/>
    </w:pPr>
  </w:style>
  <w:style w:type="paragraph" w:customStyle="1" w:styleId="EA7E6395849E45A6AD39ADAE3568A1A6">
    <w:name w:val="EA7E6395849E45A6AD39ADAE3568A1A6"/>
    <w:pPr>
      <w:widowControl w:val="0"/>
      <w:jc w:val="both"/>
    </w:pPr>
  </w:style>
  <w:style w:type="paragraph" w:customStyle="1" w:styleId="7D6B6F44092A460C9EF48F5D2AC2863B">
    <w:name w:val="7D6B6F44092A460C9EF48F5D2AC2863B"/>
    <w:pPr>
      <w:widowControl w:val="0"/>
      <w:jc w:val="both"/>
    </w:pPr>
  </w:style>
  <w:style w:type="paragraph" w:customStyle="1" w:styleId="5C0B579F2DFB472C9C14D022ACC8D3DA">
    <w:name w:val="5C0B579F2DFB472C9C14D022ACC8D3DA"/>
    <w:pPr>
      <w:widowControl w:val="0"/>
      <w:jc w:val="both"/>
    </w:pPr>
  </w:style>
  <w:style w:type="paragraph" w:customStyle="1" w:styleId="27EB6536884B42C6883CBC3713C87CBA">
    <w:name w:val="27EB6536884B42C6883CBC3713C87CBA"/>
    <w:pPr>
      <w:widowControl w:val="0"/>
      <w:jc w:val="both"/>
    </w:pPr>
  </w:style>
  <w:style w:type="paragraph" w:customStyle="1" w:styleId="4E0EF730E4AF44EF91AC7B4C18C4D295">
    <w:name w:val="4E0EF730E4AF44EF91AC7B4C18C4D295"/>
    <w:pPr>
      <w:widowControl w:val="0"/>
      <w:jc w:val="both"/>
    </w:pPr>
  </w:style>
  <w:style w:type="paragraph" w:customStyle="1" w:styleId="776441E91C3441C2818FF310F5C8459D">
    <w:name w:val="776441E91C3441C2818FF310F5C8459D"/>
    <w:pPr>
      <w:widowControl w:val="0"/>
      <w:jc w:val="both"/>
    </w:pPr>
  </w:style>
  <w:style w:type="paragraph" w:customStyle="1" w:styleId="EB916B143C3444109FB88AB9A27B6756">
    <w:name w:val="EB916B143C3444109FB88AB9A27B6756"/>
    <w:pPr>
      <w:widowControl w:val="0"/>
      <w:jc w:val="both"/>
    </w:pPr>
  </w:style>
  <w:style w:type="paragraph" w:customStyle="1" w:styleId="4C936D27F42640D7AA5883C9723CEE75">
    <w:name w:val="4C936D27F42640D7AA5883C9723CEE75"/>
    <w:pPr>
      <w:widowControl w:val="0"/>
      <w:jc w:val="both"/>
    </w:pPr>
  </w:style>
  <w:style w:type="paragraph" w:customStyle="1" w:styleId="A11549C0AA124F6CB39179F3E9AE77A5">
    <w:name w:val="A11549C0AA124F6CB39179F3E9AE77A5"/>
    <w:pPr>
      <w:widowControl w:val="0"/>
      <w:jc w:val="both"/>
    </w:pPr>
  </w:style>
  <w:style w:type="paragraph" w:customStyle="1" w:styleId="004CA933FF08483BB571F61677D226B8">
    <w:name w:val="004CA933FF08483BB571F61677D226B8"/>
    <w:pPr>
      <w:widowControl w:val="0"/>
      <w:jc w:val="both"/>
    </w:pPr>
  </w:style>
  <w:style w:type="paragraph" w:customStyle="1" w:styleId="F667CE4C4B9B46EDA45009A32FF28545">
    <w:name w:val="F667CE4C4B9B46EDA45009A32FF28545"/>
    <w:pPr>
      <w:widowControl w:val="0"/>
      <w:jc w:val="both"/>
    </w:pPr>
  </w:style>
  <w:style w:type="paragraph" w:customStyle="1" w:styleId="FCDF063385664E56B0FF388A03461DAC">
    <w:name w:val="FCDF063385664E56B0FF388A03461DAC"/>
    <w:pPr>
      <w:widowControl w:val="0"/>
      <w:jc w:val="both"/>
    </w:pPr>
  </w:style>
  <w:style w:type="paragraph" w:customStyle="1" w:styleId="583552C3F9B94A2F8BAAC48BC044582B">
    <w:name w:val="583552C3F9B94A2F8BAAC48BC044582B"/>
    <w:pPr>
      <w:widowControl w:val="0"/>
      <w:jc w:val="both"/>
    </w:pPr>
  </w:style>
  <w:style w:type="paragraph" w:customStyle="1" w:styleId="965EF6CF91F6483589EBCF1EEB561851">
    <w:name w:val="965EF6CF91F6483589EBCF1EEB561851"/>
    <w:pPr>
      <w:widowControl w:val="0"/>
      <w:jc w:val="both"/>
    </w:pPr>
  </w:style>
  <w:style w:type="paragraph" w:customStyle="1" w:styleId="06BA2C57760140BB8C3CC8D872164E03">
    <w:name w:val="06BA2C57760140BB8C3CC8D872164E03"/>
    <w:pPr>
      <w:widowControl w:val="0"/>
      <w:jc w:val="both"/>
    </w:pPr>
  </w:style>
  <w:style w:type="paragraph" w:customStyle="1" w:styleId="164C1BFFACA848ED973B72D7E7C0E7E4">
    <w:name w:val="164C1BFFACA848ED973B72D7E7C0E7E4"/>
    <w:pPr>
      <w:widowControl w:val="0"/>
      <w:jc w:val="both"/>
    </w:pPr>
  </w:style>
  <w:style w:type="paragraph" w:customStyle="1" w:styleId="0779E742CA104075A8E42423EB389706">
    <w:name w:val="0779E742CA104075A8E42423EB389706"/>
    <w:pPr>
      <w:widowControl w:val="0"/>
      <w:jc w:val="both"/>
    </w:pPr>
  </w:style>
  <w:style w:type="paragraph" w:customStyle="1" w:styleId="DD9A479D17F74EA285789C6E6D363718">
    <w:name w:val="DD9A479D17F74EA285789C6E6D363718"/>
    <w:pPr>
      <w:widowControl w:val="0"/>
      <w:jc w:val="both"/>
    </w:pPr>
  </w:style>
  <w:style w:type="paragraph" w:customStyle="1" w:styleId="5A485028CF6547C0BD78A413D5537738">
    <w:name w:val="5A485028CF6547C0BD78A413D5537738"/>
    <w:pPr>
      <w:widowControl w:val="0"/>
      <w:jc w:val="both"/>
    </w:pPr>
  </w:style>
  <w:style w:type="paragraph" w:customStyle="1" w:styleId="51BEB4D2FEDE48D5A285E8B4672C8754">
    <w:name w:val="51BEB4D2FEDE48D5A285E8B4672C8754"/>
    <w:pPr>
      <w:widowControl w:val="0"/>
      <w:jc w:val="both"/>
    </w:pPr>
  </w:style>
  <w:style w:type="paragraph" w:customStyle="1" w:styleId="35083A0849854EF1B860C85E093B7390">
    <w:name w:val="35083A0849854EF1B860C85E093B7390"/>
    <w:pPr>
      <w:widowControl w:val="0"/>
      <w:jc w:val="both"/>
    </w:pPr>
  </w:style>
  <w:style w:type="paragraph" w:customStyle="1" w:styleId="5DF146966FA34CF8BBBD9A06D482B080">
    <w:name w:val="5DF146966FA34CF8BBBD9A06D482B080"/>
    <w:pPr>
      <w:widowControl w:val="0"/>
      <w:jc w:val="both"/>
    </w:pPr>
  </w:style>
  <w:style w:type="paragraph" w:customStyle="1" w:styleId="28689FE6B51E4CB6BDD27A2FFBF23067">
    <w:name w:val="28689FE6B51E4CB6BDD27A2FFBF23067"/>
    <w:pPr>
      <w:widowControl w:val="0"/>
      <w:jc w:val="both"/>
    </w:pPr>
  </w:style>
  <w:style w:type="paragraph" w:customStyle="1" w:styleId="BB836FA94BE943FDA97339BD3529C888">
    <w:name w:val="BB836FA94BE943FDA97339BD3529C888"/>
    <w:pPr>
      <w:widowControl w:val="0"/>
      <w:jc w:val="both"/>
    </w:pPr>
  </w:style>
  <w:style w:type="paragraph" w:customStyle="1" w:styleId="44B1C2DC8F9740F0B8ADBC1F472ABEB8">
    <w:name w:val="44B1C2DC8F9740F0B8ADBC1F472ABEB8"/>
    <w:pPr>
      <w:widowControl w:val="0"/>
      <w:jc w:val="both"/>
    </w:pPr>
  </w:style>
  <w:style w:type="paragraph" w:customStyle="1" w:styleId="6D60C2999BB6426480DC7E23EF27D579">
    <w:name w:val="6D60C2999BB6426480DC7E23EF27D579"/>
    <w:pPr>
      <w:widowControl w:val="0"/>
      <w:jc w:val="both"/>
    </w:pPr>
  </w:style>
  <w:style w:type="paragraph" w:customStyle="1" w:styleId="231A90429B6B4B19948E008E4964D667">
    <w:name w:val="231A90429B6B4B19948E008E4964D667"/>
    <w:pPr>
      <w:widowControl w:val="0"/>
      <w:jc w:val="both"/>
    </w:pPr>
  </w:style>
  <w:style w:type="paragraph" w:customStyle="1" w:styleId="6F7F65585CDD49CFA03BD6D513191EDC">
    <w:name w:val="6F7F65585CDD49CFA03BD6D513191EDC"/>
    <w:pPr>
      <w:widowControl w:val="0"/>
      <w:jc w:val="both"/>
    </w:pPr>
  </w:style>
  <w:style w:type="paragraph" w:customStyle="1" w:styleId="73CC1FD2FF7D4719B24A9B1DF9EEB622">
    <w:name w:val="73CC1FD2FF7D4719B24A9B1DF9EEB622"/>
    <w:pPr>
      <w:widowControl w:val="0"/>
      <w:jc w:val="both"/>
    </w:pPr>
  </w:style>
  <w:style w:type="paragraph" w:customStyle="1" w:styleId="8A26A271924A4DA1A0D484EC34B75638">
    <w:name w:val="8A26A271924A4DA1A0D484EC34B75638"/>
    <w:pPr>
      <w:widowControl w:val="0"/>
      <w:jc w:val="both"/>
    </w:pPr>
  </w:style>
  <w:style w:type="paragraph" w:customStyle="1" w:styleId="7B87784F757B4E08A77AC6FA92A98D28">
    <w:name w:val="7B87784F757B4E08A77AC6FA92A98D28"/>
    <w:pPr>
      <w:widowControl w:val="0"/>
      <w:jc w:val="both"/>
    </w:pPr>
  </w:style>
  <w:style w:type="paragraph" w:customStyle="1" w:styleId="3B63E4E8BE9D4A488EB1D0DCE38CF751">
    <w:name w:val="3B63E4E8BE9D4A488EB1D0DCE38CF751"/>
    <w:pPr>
      <w:widowControl w:val="0"/>
      <w:jc w:val="both"/>
    </w:pPr>
  </w:style>
  <w:style w:type="paragraph" w:customStyle="1" w:styleId="7D20C5DDB96D4C609FB947989B2F53971">
    <w:name w:val="7D20C5DDB96D4C609FB947989B2F53971"/>
    <w:rsid w:val="00EB4A67"/>
    <w:pPr>
      <w:widowControl w:val="0"/>
      <w:jc w:val="both"/>
    </w:pPr>
  </w:style>
  <w:style w:type="paragraph" w:customStyle="1" w:styleId="D86DECD72EA54A4A8D7E9E78E06C30F81">
    <w:name w:val="D86DECD72EA54A4A8D7E9E78E06C30F81"/>
    <w:rsid w:val="00EB4A67"/>
    <w:pPr>
      <w:widowControl w:val="0"/>
      <w:jc w:val="both"/>
    </w:pPr>
  </w:style>
  <w:style w:type="paragraph" w:customStyle="1" w:styleId="6E18070E939A459CA499B4E185AB57701">
    <w:name w:val="6E18070E939A459CA499B4E185AB57701"/>
    <w:rsid w:val="00EB4A67"/>
    <w:pPr>
      <w:widowControl w:val="0"/>
      <w:jc w:val="both"/>
    </w:pPr>
  </w:style>
  <w:style w:type="paragraph" w:customStyle="1" w:styleId="A4C56C6C0647444DAB184201ECDA14E51">
    <w:name w:val="A4C56C6C0647444DAB184201ECDA14E51"/>
    <w:rsid w:val="00EB4A67"/>
    <w:pPr>
      <w:widowControl w:val="0"/>
      <w:jc w:val="both"/>
    </w:pPr>
  </w:style>
  <w:style w:type="paragraph" w:customStyle="1" w:styleId="F96EA345D28D4454BA29E85F52AE860C">
    <w:name w:val="F96EA345D28D4454BA29E85F52AE860C"/>
    <w:rsid w:val="00EB4A67"/>
    <w:pPr>
      <w:widowControl w:val="0"/>
      <w:jc w:val="both"/>
    </w:pPr>
  </w:style>
  <w:style w:type="paragraph" w:customStyle="1" w:styleId="9B5A7EEE625E4B23BE42772351CF4EF11">
    <w:name w:val="9B5A7EEE625E4B23BE42772351CF4EF11"/>
    <w:rsid w:val="00EB4A67"/>
    <w:pPr>
      <w:widowControl w:val="0"/>
      <w:jc w:val="both"/>
    </w:pPr>
  </w:style>
  <w:style w:type="paragraph" w:customStyle="1" w:styleId="1D98361582624256B8EF1F8C1B8F3C0D1">
    <w:name w:val="1D98361582624256B8EF1F8C1B8F3C0D1"/>
    <w:rsid w:val="00EB4A67"/>
    <w:pPr>
      <w:widowControl w:val="0"/>
      <w:jc w:val="both"/>
    </w:pPr>
  </w:style>
  <w:style w:type="paragraph" w:customStyle="1" w:styleId="F776F23D91F940EEB5CF801B81F2460A1">
    <w:name w:val="F776F23D91F940EEB5CF801B81F2460A1"/>
    <w:rsid w:val="00EB4A67"/>
    <w:pPr>
      <w:widowControl w:val="0"/>
      <w:jc w:val="both"/>
    </w:pPr>
  </w:style>
  <w:style w:type="paragraph" w:customStyle="1" w:styleId="BED39F2147144F519552724D82687BE31">
    <w:name w:val="BED39F2147144F519552724D82687BE31"/>
    <w:rsid w:val="00EB4A67"/>
    <w:pPr>
      <w:widowControl w:val="0"/>
      <w:jc w:val="both"/>
    </w:pPr>
  </w:style>
  <w:style w:type="paragraph" w:customStyle="1" w:styleId="A50F5B847A7444CD8789127C8AAE90471">
    <w:name w:val="A50F5B847A7444CD8789127C8AAE90471"/>
    <w:rsid w:val="00EB4A67"/>
    <w:pPr>
      <w:widowControl w:val="0"/>
      <w:jc w:val="both"/>
    </w:pPr>
  </w:style>
  <w:style w:type="paragraph" w:customStyle="1" w:styleId="604F0001EC6C41548232D6B4768583291">
    <w:name w:val="604F0001EC6C41548232D6B4768583291"/>
    <w:rsid w:val="00EB4A67"/>
    <w:pPr>
      <w:widowControl w:val="0"/>
      <w:jc w:val="both"/>
    </w:pPr>
  </w:style>
  <w:style w:type="paragraph" w:customStyle="1" w:styleId="64D433BBB07F4051AEB87357241C1A561">
    <w:name w:val="64D433BBB07F4051AEB87357241C1A561"/>
    <w:rsid w:val="00EB4A67"/>
    <w:pPr>
      <w:widowControl w:val="0"/>
      <w:jc w:val="both"/>
    </w:pPr>
  </w:style>
  <w:style w:type="paragraph" w:customStyle="1" w:styleId="8964C894ADEC4803AFF5ECA286697FBB1">
    <w:name w:val="8964C894ADEC4803AFF5ECA286697FBB1"/>
    <w:rsid w:val="00EB4A67"/>
    <w:pPr>
      <w:widowControl w:val="0"/>
      <w:jc w:val="both"/>
    </w:pPr>
  </w:style>
  <w:style w:type="paragraph" w:customStyle="1" w:styleId="497949644A8D443680F938649795D7E81">
    <w:name w:val="497949644A8D443680F938649795D7E81"/>
    <w:rsid w:val="00EB4A67"/>
    <w:pPr>
      <w:widowControl w:val="0"/>
      <w:jc w:val="both"/>
    </w:pPr>
  </w:style>
  <w:style w:type="paragraph" w:customStyle="1" w:styleId="85B7F1A1E3DD406DA47C970CC5103C361">
    <w:name w:val="85B7F1A1E3DD406DA47C970CC5103C361"/>
    <w:rsid w:val="00EB4A67"/>
    <w:pPr>
      <w:widowControl w:val="0"/>
      <w:jc w:val="both"/>
    </w:pPr>
  </w:style>
  <w:style w:type="paragraph" w:customStyle="1" w:styleId="450D72BAE4924BFAA14AB97D159FF45D1">
    <w:name w:val="450D72BAE4924BFAA14AB97D159FF45D1"/>
    <w:rsid w:val="00EB4A67"/>
    <w:pPr>
      <w:widowControl w:val="0"/>
      <w:jc w:val="both"/>
    </w:pPr>
  </w:style>
  <w:style w:type="paragraph" w:customStyle="1" w:styleId="CFBBC72720EC4426ABD5F4ECDA701F351">
    <w:name w:val="CFBBC72720EC4426ABD5F4ECDA701F351"/>
    <w:rsid w:val="00EB4A67"/>
    <w:pPr>
      <w:widowControl w:val="0"/>
      <w:jc w:val="both"/>
    </w:pPr>
  </w:style>
  <w:style w:type="paragraph" w:customStyle="1" w:styleId="4D74D17D14874967BA468180398702581">
    <w:name w:val="4D74D17D14874967BA468180398702581"/>
    <w:rsid w:val="00EB4A67"/>
    <w:pPr>
      <w:widowControl w:val="0"/>
      <w:jc w:val="both"/>
    </w:pPr>
  </w:style>
  <w:style w:type="paragraph" w:customStyle="1" w:styleId="A5E01E98D4F34E17B23C63FDA20833691">
    <w:name w:val="A5E01E98D4F34E17B23C63FDA20833691"/>
    <w:rsid w:val="00EB4A67"/>
    <w:pPr>
      <w:widowControl w:val="0"/>
      <w:jc w:val="both"/>
    </w:pPr>
  </w:style>
  <w:style w:type="paragraph" w:customStyle="1" w:styleId="EB997C782AED4F999D0FAD39FCF4E2651">
    <w:name w:val="EB997C782AED4F999D0FAD39FCF4E2651"/>
    <w:rsid w:val="00EB4A67"/>
    <w:pPr>
      <w:widowControl w:val="0"/>
      <w:jc w:val="both"/>
    </w:pPr>
  </w:style>
  <w:style w:type="paragraph" w:customStyle="1" w:styleId="7AEA6855CD8647998AA252D2531947B31">
    <w:name w:val="7AEA6855CD8647998AA252D2531947B31"/>
    <w:rsid w:val="00EB4A67"/>
    <w:pPr>
      <w:widowControl w:val="0"/>
      <w:jc w:val="both"/>
    </w:pPr>
  </w:style>
  <w:style w:type="paragraph" w:customStyle="1" w:styleId="63BEDF80BFD2437F972E15CE4181E18A1">
    <w:name w:val="63BEDF80BFD2437F972E15CE4181E18A1"/>
    <w:rsid w:val="00EB4A67"/>
    <w:pPr>
      <w:widowControl w:val="0"/>
      <w:jc w:val="both"/>
    </w:pPr>
  </w:style>
  <w:style w:type="paragraph" w:customStyle="1" w:styleId="2CF0FEA04D144935BEFB39B51E3C54C91">
    <w:name w:val="2CF0FEA04D144935BEFB39B51E3C54C91"/>
    <w:rsid w:val="00EB4A67"/>
    <w:pPr>
      <w:widowControl w:val="0"/>
      <w:jc w:val="both"/>
    </w:pPr>
  </w:style>
  <w:style w:type="paragraph" w:customStyle="1" w:styleId="AC442B2A3F6445FA9C1848CAE123A0681">
    <w:name w:val="AC442B2A3F6445FA9C1848CAE123A0681"/>
    <w:rsid w:val="00EB4A67"/>
    <w:pPr>
      <w:widowControl w:val="0"/>
      <w:jc w:val="both"/>
    </w:pPr>
  </w:style>
  <w:style w:type="paragraph" w:customStyle="1" w:styleId="6E8301D4076C47C48695044C9EE48D9E1">
    <w:name w:val="6E8301D4076C47C48695044C9EE48D9E1"/>
    <w:rsid w:val="00EB4A67"/>
    <w:pPr>
      <w:widowControl w:val="0"/>
      <w:jc w:val="both"/>
    </w:pPr>
  </w:style>
  <w:style w:type="paragraph" w:customStyle="1" w:styleId="6F0D8010D00F45FBACB35E77BC15283D1">
    <w:name w:val="6F0D8010D00F45FBACB35E77BC15283D1"/>
    <w:rsid w:val="00EB4A67"/>
    <w:pPr>
      <w:widowControl w:val="0"/>
      <w:jc w:val="both"/>
    </w:pPr>
  </w:style>
  <w:style w:type="paragraph" w:customStyle="1" w:styleId="FC8363D2DF304F4F81E4B95C87E3A18B1">
    <w:name w:val="FC8363D2DF304F4F81E4B95C87E3A18B1"/>
    <w:rsid w:val="00EB4A67"/>
    <w:pPr>
      <w:widowControl w:val="0"/>
      <w:jc w:val="both"/>
    </w:pPr>
  </w:style>
  <w:style w:type="paragraph" w:customStyle="1" w:styleId="694F54D7BD3C420892F280EA84561E421">
    <w:name w:val="694F54D7BD3C420892F280EA84561E421"/>
    <w:rsid w:val="00EB4A67"/>
    <w:pPr>
      <w:widowControl w:val="0"/>
      <w:jc w:val="both"/>
    </w:pPr>
  </w:style>
  <w:style w:type="paragraph" w:customStyle="1" w:styleId="75DB56006FE8455082E7D9A756B5885C1">
    <w:name w:val="75DB56006FE8455082E7D9A756B5885C1"/>
    <w:rsid w:val="00EB4A67"/>
    <w:pPr>
      <w:widowControl w:val="0"/>
      <w:jc w:val="both"/>
    </w:pPr>
  </w:style>
  <w:style w:type="paragraph" w:customStyle="1" w:styleId="E9EDD3D57AF7480EA6524DF6BDEF81FB1">
    <w:name w:val="E9EDD3D57AF7480EA6524DF6BDEF81FB1"/>
    <w:rsid w:val="00EB4A67"/>
    <w:pPr>
      <w:widowControl w:val="0"/>
      <w:jc w:val="both"/>
    </w:pPr>
  </w:style>
  <w:style w:type="paragraph" w:customStyle="1" w:styleId="757E03880BE44871B92530147ACA46CA1">
    <w:name w:val="757E03880BE44871B92530147ACA46CA1"/>
    <w:rsid w:val="00EB4A67"/>
    <w:pPr>
      <w:widowControl w:val="0"/>
      <w:jc w:val="both"/>
    </w:pPr>
  </w:style>
  <w:style w:type="paragraph" w:customStyle="1" w:styleId="D63EC9567DD645B5978B0407E412592C1">
    <w:name w:val="D63EC9567DD645B5978B0407E412592C1"/>
    <w:rsid w:val="00EB4A67"/>
    <w:pPr>
      <w:widowControl w:val="0"/>
      <w:jc w:val="both"/>
    </w:pPr>
  </w:style>
  <w:style w:type="paragraph" w:customStyle="1" w:styleId="FBE30A9AA0174F0FA1454E08677AC5711">
    <w:name w:val="FBE30A9AA0174F0FA1454E08677AC5711"/>
    <w:rsid w:val="00EB4A67"/>
    <w:pPr>
      <w:widowControl w:val="0"/>
      <w:jc w:val="both"/>
    </w:pPr>
  </w:style>
  <w:style w:type="paragraph" w:customStyle="1" w:styleId="7D0D544BF67C4FCFBD4C7E80B423E6F21">
    <w:name w:val="7D0D544BF67C4FCFBD4C7E80B423E6F21"/>
    <w:rsid w:val="00EB4A67"/>
    <w:pPr>
      <w:widowControl w:val="0"/>
      <w:jc w:val="both"/>
    </w:pPr>
  </w:style>
  <w:style w:type="paragraph" w:customStyle="1" w:styleId="FF6C237618D94DC68AB0636E6F942EAF1">
    <w:name w:val="FF6C237618D94DC68AB0636E6F942EAF1"/>
    <w:rsid w:val="00EB4A67"/>
    <w:pPr>
      <w:widowControl w:val="0"/>
      <w:jc w:val="both"/>
    </w:pPr>
  </w:style>
  <w:style w:type="paragraph" w:customStyle="1" w:styleId="C9679730E5C34D78801C982DA73EEF211">
    <w:name w:val="C9679730E5C34D78801C982DA73EEF211"/>
    <w:rsid w:val="00EB4A67"/>
    <w:pPr>
      <w:widowControl w:val="0"/>
      <w:jc w:val="both"/>
    </w:pPr>
  </w:style>
  <w:style w:type="paragraph" w:customStyle="1" w:styleId="F420821572D24D56BF50BF2D176FF51B1">
    <w:name w:val="F420821572D24D56BF50BF2D176FF51B1"/>
    <w:rsid w:val="00EB4A67"/>
    <w:pPr>
      <w:widowControl w:val="0"/>
      <w:jc w:val="both"/>
    </w:pPr>
  </w:style>
  <w:style w:type="paragraph" w:customStyle="1" w:styleId="6A917430EF8741B6993E51D54C4B49D81">
    <w:name w:val="6A917430EF8741B6993E51D54C4B49D81"/>
    <w:rsid w:val="00EB4A67"/>
    <w:pPr>
      <w:widowControl w:val="0"/>
      <w:jc w:val="both"/>
    </w:pPr>
  </w:style>
  <w:style w:type="paragraph" w:customStyle="1" w:styleId="03ED4C2CA944470085CFADF9FA82900E1">
    <w:name w:val="03ED4C2CA944470085CFADF9FA82900E1"/>
    <w:rsid w:val="00EB4A67"/>
    <w:pPr>
      <w:widowControl w:val="0"/>
      <w:jc w:val="both"/>
    </w:pPr>
  </w:style>
  <w:style w:type="paragraph" w:customStyle="1" w:styleId="5B9E14952E1F41B4813E53FFBAED28161">
    <w:name w:val="5B9E14952E1F41B4813E53FFBAED28161"/>
    <w:rsid w:val="00EB4A67"/>
    <w:pPr>
      <w:widowControl w:val="0"/>
      <w:jc w:val="both"/>
    </w:pPr>
  </w:style>
  <w:style w:type="paragraph" w:customStyle="1" w:styleId="42F4175275DA4428806E94CFCF1EF40D1">
    <w:name w:val="42F4175275DA4428806E94CFCF1EF40D1"/>
    <w:rsid w:val="00EB4A67"/>
    <w:pPr>
      <w:widowControl w:val="0"/>
      <w:jc w:val="both"/>
    </w:pPr>
  </w:style>
  <w:style w:type="paragraph" w:customStyle="1" w:styleId="C130886CF3114F398B3ECE95021E61781">
    <w:name w:val="C130886CF3114F398B3ECE95021E61781"/>
    <w:rsid w:val="00EB4A67"/>
    <w:pPr>
      <w:widowControl w:val="0"/>
      <w:jc w:val="both"/>
    </w:pPr>
  </w:style>
  <w:style w:type="paragraph" w:customStyle="1" w:styleId="1627328FCB034B5D942A32C992F19B991">
    <w:name w:val="1627328FCB034B5D942A32C992F19B991"/>
    <w:rsid w:val="00EB4A67"/>
    <w:pPr>
      <w:widowControl w:val="0"/>
      <w:jc w:val="both"/>
    </w:pPr>
  </w:style>
  <w:style w:type="paragraph" w:customStyle="1" w:styleId="8D8D480B154A43B48BF2AA4E8BC3ADA81">
    <w:name w:val="8D8D480B154A43B48BF2AA4E8BC3ADA81"/>
    <w:rsid w:val="00EB4A67"/>
    <w:pPr>
      <w:widowControl w:val="0"/>
      <w:jc w:val="both"/>
    </w:pPr>
  </w:style>
  <w:style w:type="paragraph" w:customStyle="1" w:styleId="9819D2007303425FA717A090E953873B1">
    <w:name w:val="9819D2007303425FA717A090E953873B1"/>
    <w:rsid w:val="00EB4A67"/>
    <w:pPr>
      <w:widowControl w:val="0"/>
      <w:jc w:val="both"/>
    </w:pPr>
  </w:style>
  <w:style w:type="paragraph" w:customStyle="1" w:styleId="78F58B99014C4AC393E3BB4CE1BDAF1E1">
    <w:name w:val="78F58B99014C4AC393E3BB4CE1BDAF1E1"/>
    <w:rsid w:val="00EB4A67"/>
    <w:pPr>
      <w:widowControl w:val="0"/>
      <w:jc w:val="both"/>
    </w:pPr>
  </w:style>
  <w:style w:type="paragraph" w:customStyle="1" w:styleId="20930FB2DAD84EF3868E28447A3B9C2A1">
    <w:name w:val="20930FB2DAD84EF3868E28447A3B9C2A1"/>
    <w:rsid w:val="00EB4A67"/>
    <w:pPr>
      <w:widowControl w:val="0"/>
      <w:jc w:val="both"/>
    </w:pPr>
  </w:style>
  <w:style w:type="paragraph" w:customStyle="1" w:styleId="6D6F77130A164A6D855D4F39CD448E221">
    <w:name w:val="6D6F77130A164A6D855D4F39CD448E221"/>
    <w:rsid w:val="00EB4A67"/>
    <w:pPr>
      <w:widowControl w:val="0"/>
      <w:jc w:val="both"/>
    </w:pPr>
  </w:style>
  <w:style w:type="paragraph" w:customStyle="1" w:styleId="BD39FEF0031B402E99AE31F8B16B94901">
    <w:name w:val="BD39FEF0031B402E99AE31F8B16B94901"/>
    <w:rsid w:val="00EB4A67"/>
    <w:pPr>
      <w:widowControl w:val="0"/>
      <w:jc w:val="both"/>
    </w:pPr>
  </w:style>
  <w:style w:type="paragraph" w:customStyle="1" w:styleId="B9AC997E7AC04564B481830B7671C9AD1">
    <w:name w:val="B9AC997E7AC04564B481830B7671C9AD1"/>
    <w:rsid w:val="00EB4A67"/>
    <w:pPr>
      <w:widowControl w:val="0"/>
      <w:jc w:val="both"/>
    </w:pPr>
  </w:style>
  <w:style w:type="paragraph" w:customStyle="1" w:styleId="36389B22B3FA4C2B8FB7826572CD3B891">
    <w:name w:val="36389B22B3FA4C2B8FB7826572CD3B891"/>
    <w:rsid w:val="00EB4A67"/>
    <w:pPr>
      <w:widowControl w:val="0"/>
      <w:jc w:val="both"/>
    </w:pPr>
  </w:style>
  <w:style w:type="paragraph" w:customStyle="1" w:styleId="22DEC12EF8CA4008ABA0D197CB59DB891">
    <w:name w:val="22DEC12EF8CA4008ABA0D197CB59DB891"/>
    <w:rsid w:val="00EB4A67"/>
    <w:pPr>
      <w:widowControl w:val="0"/>
      <w:jc w:val="both"/>
    </w:pPr>
  </w:style>
  <w:style w:type="paragraph" w:customStyle="1" w:styleId="458FED72C9FE47909A35C9B3B0A648371">
    <w:name w:val="458FED72C9FE47909A35C9B3B0A648371"/>
    <w:rsid w:val="00EB4A67"/>
    <w:pPr>
      <w:widowControl w:val="0"/>
      <w:jc w:val="both"/>
    </w:pPr>
  </w:style>
  <w:style w:type="paragraph" w:customStyle="1" w:styleId="E540858048A64798BA3CAEAA0E75CC081">
    <w:name w:val="E540858048A64798BA3CAEAA0E75CC081"/>
    <w:rsid w:val="00EB4A67"/>
    <w:pPr>
      <w:widowControl w:val="0"/>
      <w:jc w:val="both"/>
    </w:pPr>
  </w:style>
  <w:style w:type="paragraph" w:customStyle="1" w:styleId="3FBCEE699A3C400885B384919ACD83351">
    <w:name w:val="3FBCEE699A3C400885B384919ACD83351"/>
    <w:rsid w:val="00EB4A67"/>
    <w:pPr>
      <w:widowControl w:val="0"/>
      <w:jc w:val="both"/>
    </w:pPr>
  </w:style>
  <w:style w:type="paragraph" w:customStyle="1" w:styleId="590F22AB55FF49D2B81784944CA6E4521">
    <w:name w:val="590F22AB55FF49D2B81784944CA6E4521"/>
    <w:rsid w:val="00EB4A67"/>
    <w:pPr>
      <w:widowControl w:val="0"/>
      <w:jc w:val="both"/>
    </w:pPr>
  </w:style>
  <w:style w:type="paragraph" w:customStyle="1" w:styleId="A003CB66E3E0427AA1ECE1B920DE1DCC1">
    <w:name w:val="A003CB66E3E0427AA1ECE1B920DE1DCC1"/>
    <w:rsid w:val="00EB4A67"/>
    <w:pPr>
      <w:widowControl w:val="0"/>
      <w:jc w:val="both"/>
    </w:pPr>
  </w:style>
  <w:style w:type="paragraph" w:customStyle="1" w:styleId="2ADD1E2F96894138B75E07A3DF5ECB281">
    <w:name w:val="2ADD1E2F96894138B75E07A3DF5ECB281"/>
    <w:rsid w:val="00EB4A67"/>
    <w:pPr>
      <w:widowControl w:val="0"/>
      <w:jc w:val="both"/>
    </w:pPr>
  </w:style>
  <w:style w:type="paragraph" w:customStyle="1" w:styleId="896B1927C14E45D19B9FF26FFC4B8AB71">
    <w:name w:val="896B1927C14E45D19B9FF26FFC4B8AB71"/>
    <w:rsid w:val="00EB4A67"/>
    <w:pPr>
      <w:widowControl w:val="0"/>
      <w:jc w:val="both"/>
    </w:pPr>
  </w:style>
  <w:style w:type="paragraph" w:customStyle="1" w:styleId="DA8B200C92AB43288544E2C2D83F7C201">
    <w:name w:val="DA8B200C92AB43288544E2C2D83F7C201"/>
    <w:rsid w:val="00EB4A67"/>
    <w:pPr>
      <w:widowControl w:val="0"/>
      <w:jc w:val="both"/>
    </w:pPr>
  </w:style>
  <w:style w:type="paragraph" w:customStyle="1" w:styleId="094009ABF10844AAB0BA9C80D60702501">
    <w:name w:val="094009ABF10844AAB0BA9C80D60702501"/>
    <w:rsid w:val="00EB4A67"/>
    <w:pPr>
      <w:widowControl w:val="0"/>
      <w:jc w:val="both"/>
    </w:pPr>
  </w:style>
  <w:style w:type="paragraph" w:customStyle="1" w:styleId="8CCFCCB78A354926A75AE57657278D691">
    <w:name w:val="8CCFCCB78A354926A75AE57657278D691"/>
    <w:rsid w:val="00EB4A67"/>
    <w:pPr>
      <w:widowControl w:val="0"/>
      <w:jc w:val="both"/>
    </w:pPr>
  </w:style>
  <w:style w:type="paragraph" w:customStyle="1" w:styleId="61E19D8AA4A34B6994BE4DDCFC94CFE41">
    <w:name w:val="61E19D8AA4A34B6994BE4DDCFC94CFE41"/>
    <w:rsid w:val="00EB4A67"/>
    <w:pPr>
      <w:widowControl w:val="0"/>
      <w:jc w:val="both"/>
    </w:pPr>
  </w:style>
  <w:style w:type="paragraph" w:customStyle="1" w:styleId="EA7E6395849E45A6AD39ADAE3568A1A61">
    <w:name w:val="EA7E6395849E45A6AD39ADAE3568A1A61"/>
    <w:rsid w:val="00EB4A67"/>
    <w:pPr>
      <w:widowControl w:val="0"/>
      <w:jc w:val="both"/>
    </w:pPr>
  </w:style>
  <w:style w:type="paragraph" w:customStyle="1" w:styleId="7D6B6F44092A460C9EF48F5D2AC2863B1">
    <w:name w:val="7D6B6F44092A460C9EF48F5D2AC2863B1"/>
    <w:rsid w:val="00EB4A67"/>
    <w:pPr>
      <w:widowControl w:val="0"/>
      <w:jc w:val="both"/>
    </w:pPr>
  </w:style>
  <w:style w:type="paragraph" w:customStyle="1" w:styleId="5C0B579F2DFB472C9C14D022ACC8D3DA1">
    <w:name w:val="5C0B579F2DFB472C9C14D022ACC8D3DA1"/>
    <w:rsid w:val="00EB4A67"/>
    <w:pPr>
      <w:widowControl w:val="0"/>
      <w:jc w:val="both"/>
    </w:pPr>
  </w:style>
  <w:style w:type="paragraph" w:customStyle="1" w:styleId="27EB6536884B42C6883CBC3713C87CBA1">
    <w:name w:val="27EB6536884B42C6883CBC3713C87CBA1"/>
    <w:rsid w:val="00EB4A67"/>
    <w:pPr>
      <w:widowControl w:val="0"/>
      <w:jc w:val="both"/>
    </w:pPr>
  </w:style>
  <w:style w:type="paragraph" w:customStyle="1" w:styleId="4E0EF730E4AF44EF91AC7B4C18C4D2951">
    <w:name w:val="4E0EF730E4AF44EF91AC7B4C18C4D2951"/>
    <w:rsid w:val="00EB4A67"/>
    <w:pPr>
      <w:widowControl w:val="0"/>
      <w:jc w:val="both"/>
    </w:pPr>
  </w:style>
  <w:style w:type="paragraph" w:customStyle="1" w:styleId="776441E91C3441C2818FF310F5C8459D1">
    <w:name w:val="776441E91C3441C2818FF310F5C8459D1"/>
    <w:rsid w:val="00EB4A67"/>
    <w:pPr>
      <w:widowControl w:val="0"/>
      <w:jc w:val="both"/>
    </w:pPr>
  </w:style>
  <w:style w:type="paragraph" w:customStyle="1" w:styleId="EB916B143C3444109FB88AB9A27B67561">
    <w:name w:val="EB916B143C3444109FB88AB9A27B67561"/>
    <w:rsid w:val="00EB4A67"/>
    <w:pPr>
      <w:widowControl w:val="0"/>
      <w:jc w:val="both"/>
    </w:pPr>
  </w:style>
  <w:style w:type="paragraph" w:customStyle="1" w:styleId="4C936D27F42640D7AA5883C9723CEE751">
    <w:name w:val="4C936D27F42640D7AA5883C9723CEE751"/>
    <w:rsid w:val="00EB4A67"/>
    <w:pPr>
      <w:widowControl w:val="0"/>
      <w:jc w:val="both"/>
    </w:pPr>
  </w:style>
  <w:style w:type="paragraph" w:customStyle="1" w:styleId="A11549C0AA124F6CB39179F3E9AE77A51">
    <w:name w:val="A11549C0AA124F6CB39179F3E9AE77A51"/>
    <w:rsid w:val="00EB4A67"/>
    <w:pPr>
      <w:widowControl w:val="0"/>
      <w:jc w:val="both"/>
    </w:pPr>
  </w:style>
  <w:style w:type="paragraph" w:customStyle="1" w:styleId="004CA933FF08483BB571F61677D226B81">
    <w:name w:val="004CA933FF08483BB571F61677D226B81"/>
    <w:rsid w:val="00EB4A67"/>
    <w:pPr>
      <w:widowControl w:val="0"/>
      <w:jc w:val="both"/>
    </w:pPr>
  </w:style>
  <w:style w:type="paragraph" w:customStyle="1" w:styleId="F667CE4C4B9B46EDA45009A32FF285451">
    <w:name w:val="F667CE4C4B9B46EDA45009A32FF285451"/>
    <w:rsid w:val="00EB4A67"/>
    <w:pPr>
      <w:widowControl w:val="0"/>
      <w:jc w:val="both"/>
    </w:pPr>
  </w:style>
  <w:style w:type="paragraph" w:customStyle="1" w:styleId="FCDF063385664E56B0FF388A03461DAC1">
    <w:name w:val="FCDF063385664E56B0FF388A03461DAC1"/>
    <w:rsid w:val="00EB4A67"/>
    <w:pPr>
      <w:widowControl w:val="0"/>
      <w:jc w:val="both"/>
    </w:pPr>
  </w:style>
  <w:style w:type="paragraph" w:customStyle="1" w:styleId="583552C3F9B94A2F8BAAC48BC044582B1">
    <w:name w:val="583552C3F9B94A2F8BAAC48BC044582B1"/>
    <w:rsid w:val="00EB4A67"/>
    <w:pPr>
      <w:widowControl w:val="0"/>
      <w:jc w:val="both"/>
    </w:pPr>
  </w:style>
  <w:style w:type="paragraph" w:customStyle="1" w:styleId="965EF6CF91F6483589EBCF1EEB5618511">
    <w:name w:val="965EF6CF91F6483589EBCF1EEB5618511"/>
    <w:rsid w:val="00EB4A67"/>
    <w:pPr>
      <w:widowControl w:val="0"/>
      <w:jc w:val="both"/>
    </w:pPr>
  </w:style>
  <w:style w:type="paragraph" w:customStyle="1" w:styleId="06BA2C57760140BB8C3CC8D872164E031">
    <w:name w:val="06BA2C57760140BB8C3CC8D872164E031"/>
    <w:rsid w:val="00EB4A67"/>
    <w:pPr>
      <w:widowControl w:val="0"/>
      <w:jc w:val="both"/>
    </w:pPr>
  </w:style>
  <w:style w:type="paragraph" w:customStyle="1" w:styleId="164C1BFFACA848ED973B72D7E7C0E7E41">
    <w:name w:val="164C1BFFACA848ED973B72D7E7C0E7E41"/>
    <w:rsid w:val="00EB4A67"/>
    <w:pPr>
      <w:widowControl w:val="0"/>
      <w:jc w:val="both"/>
    </w:pPr>
  </w:style>
  <w:style w:type="paragraph" w:customStyle="1" w:styleId="0779E742CA104075A8E42423EB3897061">
    <w:name w:val="0779E742CA104075A8E42423EB3897061"/>
    <w:rsid w:val="00EB4A67"/>
    <w:pPr>
      <w:widowControl w:val="0"/>
      <w:jc w:val="both"/>
    </w:pPr>
  </w:style>
  <w:style w:type="paragraph" w:customStyle="1" w:styleId="DD9A479D17F74EA285789C6E6D3637181">
    <w:name w:val="DD9A479D17F74EA285789C6E6D3637181"/>
    <w:rsid w:val="00EB4A67"/>
    <w:pPr>
      <w:widowControl w:val="0"/>
      <w:jc w:val="both"/>
    </w:pPr>
  </w:style>
  <w:style w:type="paragraph" w:customStyle="1" w:styleId="5A485028CF6547C0BD78A413D55377381">
    <w:name w:val="5A485028CF6547C0BD78A413D55377381"/>
    <w:rsid w:val="00EB4A67"/>
    <w:pPr>
      <w:widowControl w:val="0"/>
      <w:jc w:val="both"/>
    </w:pPr>
  </w:style>
  <w:style w:type="paragraph" w:customStyle="1" w:styleId="51BEB4D2FEDE48D5A285E8B4672C87541">
    <w:name w:val="51BEB4D2FEDE48D5A285E8B4672C87541"/>
    <w:rsid w:val="00EB4A67"/>
    <w:pPr>
      <w:widowControl w:val="0"/>
      <w:jc w:val="both"/>
    </w:pPr>
  </w:style>
  <w:style w:type="paragraph" w:customStyle="1" w:styleId="35083A0849854EF1B860C85E093B73901">
    <w:name w:val="35083A0849854EF1B860C85E093B73901"/>
    <w:rsid w:val="00EB4A67"/>
    <w:pPr>
      <w:widowControl w:val="0"/>
      <w:jc w:val="both"/>
    </w:pPr>
  </w:style>
  <w:style w:type="paragraph" w:customStyle="1" w:styleId="5DF146966FA34CF8BBBD9A06D482B0801">
    <w:name w:val="5DF146966FA34CF8BBBD9A06D482B0801"/>
    <w:rsid w:val="00EB4A67"/>
    <w:pPr>
      <w:widowControl w:val="0"/>
      <w:jc w:val="both"/>
    </w:pPr>
  </w:style>
  <w:style w:type="paragraph" w:customStyle="1" w:styleId="28689FE6B51E4CB6BDD27A2FFBF230671">
    <w:name w:val="28689FE6B51E4CB6BDD27A2FFBF230671"/>
    <w:rsid w:val="00EB4A67"/>
    <w:pPr>
      <w:widowControl w:val="0"/>
      <w:jc w:val="both"/>
    </w:pPr>
  </w:style>
  <w:style w:type="paragraph" w:customStyle="1" w:styleId="BB836FA94BE943FDA97339BD3529C8881">
    <w:name w:val="BB836FA94BE943FDA97339BD3529C8881"/>
    <w:rsid w:val="00EB4A67"/>
    <w:pPr>
      <w:widowControl w:val="0"/>
      <w:jc w:val="both"/>
    </w:pPr>
  </w:style>
  <w:style w:type="paragraph" w:customStyle="1" w:styleId="44B1C2DC8F9740F0B8ADBC1F472ABEB81">
    <w:name w:val="44B1C2DC8F9740F0B8ADBC1F472ABEB81"/>
    <w:rsid w:val="00EB4A67"/>
    <w:pPr>
      <w:widowControl w:val="0"/>
      <w:jc w:val="both"/>
    </w:pPr>
  </w:style>
  <w:style w:type="paragraph" w:customStyle="1" w:styleId="6D60C2999BB6426480DC7E23EF27D5791">
    <w:name w:val="6D60C2999BB6426480DC7E23EF27D5791"/>
    <w:rsid w:val="00EB4A67"/>
    <w:pPr>
      <w:widowControl w:val="0"/>
      <w:jc w:val="both"/>
    </w:pPr>
  </w:style>
  <w:style w:type="paragraph" w:customStyle="1" w:styleId="231A90429B6B4B19948E008E4964D6671">
    <w:name w:val="231A90429B6B4B19948E008E4964D6671"/>
    <w:rsid w:val="00EB4A67"/>
    <w:pPr>
      <w:widowControl w:val="0"/>
      <w:jc w:val="both"/>
    </w:pPr>
  </w:style>
  <w:style w:type="paragraph" w:customStyle="1" w:styleId="6F7F65585CDD49CFA03BD6D513191EDC1">
    <w:name w:val="6F7F65585CDD49CFA03BD6D513191EDC1"/>
    <w:rsid w:val="00EB4A67"/>
    <w:pPr>
      <w:widowControl w:val="0"/>
      <w:jc w:val="both"/>
    </w:pPr>
  </w:style>
  <w:style w:type="paragraph" w:customStyle="1" w:styleId="73CC1FD2FF7D4719B24A9B1DF9EEB6221">
    <w:name w:val="73CC1FD2FF7D4719B24A9B1DF9EEB6221"/>
    <w:rsid w:val="00EB4A67"/>
    <w:pPr>
      <w:widowControl w:val="0"/>
      <w:jc w:val="both"/>
    </w:pPr>
  </w:style>
  <w:style w:type="paragraph" w:customStyle="1" w:styleId="8A26A271924A4DA1A0D484EC34B756381">
    <w:name w:val="8A26A271924A4DA1A0D484EC34B756381"/>
    <w:rsid w:val="00EB4A67"/>
    <w:pPr>
      <w:widowControl w:val="0"/>
      <w:jc w:val="both"/>
    </w:pPr>
  </w:style>
  <w:style w:type="paragraph" w:customStyle="1" w:styleId="7B87784F757B4E08A77AC6FA92A98D281">
    <w:name w:val="7B87784F757B4E08A77AC6FA92A98D281"/>
    <w:rsid w:val="00EB4A67"/>
    <w:pPr>
      <w:widowControl w:val="0"/>
      <w:jc w:val="both"/>
    </w:pPr>
  </w:style>
  <w:style w:type="paragraph" w:customStyle="1" w:styleId="3B63E4E8BE9D4A488EB1D0DCE38CF7511">
    <w:name w:val="3B63E4E8BE9D4A488EB1D0DCE38CF7511"/>
    <w:rsid w:val="00EB4A67"/>
    <w:pPr>
      <w:widowControl w:val="0"/>
      <w:jc w:val="both"/>
    </w:pPr>
  </w:style>
  <w:style w:type="paragraph" w:customStyle="1" w:styleId="7D20C5DDB96D4C609FB947989B2F53972">
    <w:name w:val="7D20C5DDB96D4C609FB947989B2F53972"/>
    <w:rsid w:val="00220801"/>
    <w:pPr>
      <w:widowControl w:val="0"/>
      <w:jc w:val="both"/>
    </w:pPr>
  </w:style>
  <w:style w:type="paragraph" w:customStyle="1" w:styleId="D86DECD72EA54A4A8D7E9E78E06C30F82">
    <w:name w:val="D86DECD72EA54A4A8D7E9E78E06C30F82"/>
    <w:rsid w:val="00220801"/>
    <w:pPr>
      <w:widowControl w:val="0"/>
      <w:jc w:val="both"/>
    </w:pPr>
  </w:style>
  <w:style w:type="paragraph" w:customStyle="1" w:styleId="6E18070E939A459CA499B4E185AB57702">
    <w:name w:val="6E18070E939A459CA499B4E185AB57702"/>
    <w:rsid w:val="00220801"/>
    <w:pPr>
      <w:widowControl w:val="0"/>
      <w:jc w:val="both"/>
    </w:pPr>
  </w:style>
  <w:style w:type="paragraph" w:customStyle="1" w:styleId="A4C56C6C0647444DAB184201ECDA14E52">
    <w:name w:val="A4C56C6C0647444DAB184201ECDA14E52"/>
    <w:rsid w:val="00220801"/>
    <w:pPr>
      <w:widowControl w:val="0"/>
      <w:jc w:val="both"/>
    </w:pPr>
  </w:style>
  <w:style w:type="paragraph" w:customStyle="1" w:styleId="F96EA345D28D4454BA29E85F52AE860C1">
    <w:name w:val="F96EA345D28D4454BA29E85F52AE860C1"/>
    <w:rsid w:val="00220801"/>
    <w:pPr>
      <w:widowControl w:val="0"/>
      <w:jc w:val="both"/>
    </w:pPr>
  </w:style>
  <w:style w:type="paragraph" w:customStyle="1" w:styleId="9B5A7EEE625E4B23BE42772351CF4EF12">
    <w:name w:val="9B5A7EEE625E4B23BE42772351CF4EF12"/>
    <w:rsid w:val="00220801"/>
    <w:pPr>
      <w:widowControl w:val="0"/>
      <w:jc w:val="both"/>
    </w:pPr>
  </w:style>
  <w:style w:type="paragraph" w:customStyle="1" w:styleId="1D98361582624256B8EF1F8C1B8F3C0D2">
    <w:name w:val="1D98361582624256B8EF1F8C1B8F3C0D2"/>
    <w:rsid w:val="00220801"/>
    <w:pPr>
      <w:widowControl w:val="0"/>
      <w:jc w:val="both"/>
    </w:pPr>
  </w:style>
  <w:style w:type="paragraph" w:customStyle="1" w:styleId="F776F23D91F940EEB5CF801B81F2460A2">
    <w:name w:val="F776F23D91F940EEB5CF801B81F2460A2"/>
    <w:rsid w:val="00220801"/>
    <w:pPr>
      <w:widowControl w:val="0"/>
      <w:jc w:val="both"/>
    </w:pPr>
  </w:style>
  <w:style w:type="paragraph" w:customStyle="1" w:styleId="BED39F2147144F519552724D82687BE32">
    <w:name w:val="BED39F2147144F519552724D82687BE32"/>
    <w:rsid w:val="00220801"/>
    <w:pPr>
      <w:widowControl w:val="0"/>
      <w:jc w:val="both"/>
    </w:pPr>
  </w:style>
  <w:style w:type="paragraph" w:customStyle="1" w:styleId="A50F5B847A7444CD8789127C8AAE90472">
    <w:name w:val="A50F5B847A7444CD8789127C8AAE90472"/>
    <w:rsid w:val="00220801"/>
    <w:pPr>
      <w:widowControl w:val="0"/>
      <w:jc w:val="both"/>
    </w:pPr>
  </w:style>
  <w:style w:type="paragraph" w:customStyle="1" w:styleId="604F0001EC6C41548232D6B4768583292">
    <w:name w:val="604F0001EC6C41548232D6B4768583292"/>
    <w:rsid w:val="00220801"/>
    <w:pPr>
      <w:widowControl w:val="0"/>
      <w:jc w:val="both"/>
    </w:pPr>
  </w:style>
  <w:style w:type="paragraph" w:customStyle="1" w:styleId="64D433BBB07F4051AEB87357241C1A562">
    <w:name w:val="64D433BBB07F4051AEB87357241C1A562"/>
    <w:rsid w:val="00220801"/>
    <w:pPr>
      <w:widowControl w:val="0"/>
      <w:jc w:val="both"/>
    </w:pPr>
  </w:style>
  <w:style w:type="paragraph" w:customStyle="1" w:styleId="8964C894ADEC4803AFF5ECA286697FBB2">
    <w:name w:val="8964C894ADEC4803AFF5ECA286697FBB2"/>
    <w:rsid w:val="00220801"/>
    <w:pPr>
      <w:widowControl w:val="0"/>
      <w:jc w:val="both"/>
    </w:pPr>
  </w:style>
  <w:style w:type="paragraph" w:customStyle="1" w:styleId="497949644A8D443680F938649795D7E82">
    <w:name w:val="497949644A8D443680F938649795D7E82"/>
    <w:rsid w:val="00220801"/>
    <w:pPr>
      <w:widowControl w:val="0"/>
      <w:jc w:val="both"/>
    </w:pPr>
  </w:style>
  <w:style w:type="paragraph" w:customStyle="1" w:styleId="85B7F1A1E3DD406DA47C970CC5103C362">
    <w:name w:val="85B7F1A1E3DD406DA47C970CC5103C362"/>
    <w:rsid w:val="00220801"/>
    <w:pPr>
      <w:widowControl w:val="0"/>
      <w:jc w:val="both"/>
    </w:pPr>
  </w:style>
  <w:style w:type="paragraph" w:customStyle="1" w:styleId="450D72BAE4924BFAA14AB97D159FF45D2">
    <w:name w:val="450D72BAE4924BFAA14AB97D159FF45D2"/>
    <w:rsid w:val="00220801"/>
    <w:pPr>
      <w:widowControl w:val="0"/>
      <w:jc w:val="both"/>
    </w:pPr>
  </w:style>
  <w:style w:type="paragraph" w:customStyle="1" w:styleId="CFBBC72720EC4426ABD5F4ECDA701F352">
    <w:name w:val="CFBBC72720EC4426ABD5F4ECDA701F352"/>
    <w:rsid w:val="00220801"/>
    <w:pPr>
      <w:widowControl w:val="0"/>
      <w:jc w:val="both"/>
    </w:pPr>
  </w:style>
  <w:style w:type="paragraph" w:customStyle="1" w:styleId="4D74D17D14874967BA468180398702582">
    <w:name w:val="4D74D17D14874967BA468180398702582"/>
    <w:rsid w:val="00220801"/>
    <w:pPr>
      <w:widowControl w:val="0"/>
      <w:jc w:val="both"/>
    </w:pPr>
  </w:style>
  <w:style w:type="paragraph" w:customStyle="1" w:styleId="A5E01E98D4F34E17B23C63FDA20833692">
    <w:name w:val="A5E01E98D4F34E17B23C63FDA20833692"/>
    <w:rsid w:val="00220801"/>
    <w:pPr>
      <w:widowControl w:val="0"/>
      <w:jc w:val="both"/>
    </w:pPr>
  </w:style>
  <w:style w:type="paragraph" w:customStyle="1" w:styleId="EB997C782AED4F999D0FAD39FCF4E2652">
    <w:name w:val="EB997C782AED4F999D0FAD39FCF4E2652"/>
    <w:rsid w:val="00220801"/>
    <w:pPr>
      <w:widowControl w:val="0"/>
      <w:jc w:val="both"/>
    </w:pPr>
  </w:style>
  <w:style w:type="paragraph" w:customStyle="1" w:styleId="7AEA6855CD8647998AA252D2531947B32">
    <w:name w:val="7AEA6855CD8647998AA252D2531947B32"/>
    <w:rsid w:val="00220801"/>
    <w:pPr>
      <w:widowControl w:val="0"/>
      <w:jc w:val="both"/>
    </w:pPr>
  </w:style>
  <w:style w:type="paragraph" w:customStyle="1" w:styleId="63BEDF80BFD2437F972E15CE4181E18A2">
    <w:name w:val="63BEDF80BFD2437F972E15CE4181E18A2"/>
    <w:rsid w:val="00220801"/>
    <w:pPr>
      <w:widowControl w:val="0"/>
      <w:jc w:val="both"/>
    </w:pPr>
  </w:style>
  <w:style w:type="paragraph" w:customStyle="1" w:styleId="2CF0FEA04D144935BEFB39B51E3C54C92">
    <w:name w:val="2CF0FEA04D144935BEFB39B51E3C54C92"/>
    <w:rsid w:val="00220801"/>
    <w:pPr>
      <w:widowControl w:val="0"/>
      <w:jc w:val="both"/>
    </w:pPr>
  </w:style>
  <w:style w:type="paragraph" w:customStyle="1" w:styleId="AC442B2A3F6445FA9C1848CAE123A0682">
    <w:name w:val="AC442B2A3F6445FA9C1848CAE123A0682"/>
    <w:rsid w:val="00220801"/>
    <w:pPr>
      <w:widowControl w:val="0"/>
      <w:jc w:val="both"/>
    </w:pPr>
  </w:style>
  <w:style w:type="paragraph" w:customStyle="1" w:styleId="6E8301D4076C47C48695044C9EE48D9E2">
    <w:name w:val="6E8301D4076C47C48695044C9EE48D9E2"/>
    <w:rsid w:val="00220801"/>
    <w:pPr>
      <w:widowControl w:val="0"/>
      <w:jc w:val="both"/>
    </w:pPr>
  </w:style>
  <w:style w:type="paragraph" w:customStyle="1" w:styleId="6F0D8010D00F45FBACB35E77BC15283D2">
    <w:name w:val="6F0D8010D00F45FBACB35E77BC15283D2"/>
    <w:rsid w:val="00220801"/>
    <w:pPr>
      <w:widowControl w:val="0"/>
      <w:jc w:val="both"/>
    </w:pPr>
  </w:style>
  <w:style w:type="paragraph" w:customStyle="1" w:styleId="FC8363D2DF304F4F81E4B95C87E3A18B2">
    <w:name w:val="FC8363D2DF304F4F81E4B95C87E3A18B2"/>
    <w:rsid w:val="00220801"/>
    <w:pPr>
      <w:widowControl w:val="0"/>
      <w:jc w:val="both"/>
    </w:pPr>
  </w:style>
  <w:style w:type="paragraph" w:customStyle="1" w:styleId="694F54D7BD3C420892F280EA84561E422">
    <w:name w:val="694F54D7BD3C420892F280EA84561E422"/>
    <w:rsid w:val="00220801"/>
    <w:pPr>
      <w:widowControl w:val="0"/>
      <w:jc w:val="both"/>
    </w:pPr>
  </w:style>
  <w:style w:type="paragraph" w:customStyle="1" w:styleId="75DB56006FE8455082E7D9A756B5885C2">
    <w:name w:val="75DB56006FE8455082E7D9A756B5885C2"/>
    <w:rsid w:val="00220801"/>
    <w:pPr>
      <w:widowControl w:val="0"/>
      <w:jc w:val="both"/>
    </w:pPr>
  </w:style>
  <w:style w:type="paragraph" w:customStyle="1" w:styleId="E9EDD3D57AF7480EA6524DF6BDEF81FB2">
    <w:name w:val="E9EDD3D57AF7480EA6524DF6BDEF81FB2"/>
    <w:rsid w:val="00220801"/>
    <w:pPr>
      <w:widowControl w:val="0"/>
      <w:jc w:val="both"/>
    </w:pPr>
  </w:style>
  <w:style w:type="paragraph" w:customStyle="1" w:styleId="757E03880BE44871B92530147ACA46CA2">
    <w:name w:val="757E03880BE44871B92530147ACA46CA2"/>
    <w:rsid w:val="00220801"/>
    <w:pPr>
      <w:widowControl w:val="0"/>
      <w:jc w:val="both"/>
    </w:pPr>
  </w:style>
  <w:style w:type="paragraph" w:customStyle="1" w:styleId="D63EC9567DD645B5978B0407E412592C2">
    <w:name w:val="D63EC9567DD645B5978B0407E412592C2"/>
    <w:rsid w:val="00220801"/>
    <w:pPr>
      <w:widowControl w:val="0"/>
      <w:jc w:val="both"/>
    </w:pPr>
  </w:style>
  <w:style w:type="paragraph" w:customStyle="1" w:styleId="FBE30A9AA0174F0FA1454E08677AC5712">
    <w:name w:val="FBE30A9AA0174F0FA1454E08677AC5712"/>
    <w:rsid w:val="00220801"/>
    <w:pPr>
      <w:widowControl w:val="0"/>
      <w:jc w:val="both"/>
    </w:pPr>
  </w:style>
  <w:style w:type="paragraph" w:customStyle="1" w:styleId="7D0D544BF67C4FCFBD4C7E80B423E6F22">
    <w:name w:val="7D0D544BF67C4FCFBD4C7E80B423E6F22"/>
    <w:rsid w:val="00220801"/>
    <w:pPr>
      <w:widowControl w:val="0"/>
      <w:jc w:val="both"/>
    </w:pPr>
  </w:style>
  <w:style w:type="paragraph" w:customStyle="1" w:styleId="FF6C237618D94DC68AB0636E6F942EAF2">
    <w:name w:val="FF6C237618D94DC68AB0636E6F942EAF2"/>
    <w:rsid w:val="00220801"/>
    <w:pPr>
      <w:widowControl w:val="0"/>
      <w:jc w:val="both"/>
    </w:pPr>
  </w:style>
  <w:style w:type="paragraph" w:customStyle="1" w:styleId="C9679730E5C34D78801C982DA73EEF212">
    <w:name w:val="C9679730E5C34D78801C982DA73EEF212"/>
    <w:rsid w:val="00220801"/>
    <w:pPr>
      <w:widowControl w:val="0"/>
      <w:jc w:val="both"/>
    </w:pPr>
  </w:style>
  <w:style w:type="paragraph" w:customStyle="1" w:styleId="F420821572D24D56BF50BF2D176FF51B2">
    <w:name w:val="F420821572D24D56BF50BF2D176FF51B2"/>
    <w:rsid w:val="00220801"/>
    <w:pPr>
      <w:widowControl w:val="0"/>
      <w:jc w:val="both"/>
    </w:pPr>
  </w:style>
  <w:style w:type="paragraph" w:customStyle="1" w:styleId="6A917430EF8741B6993E51D54C4B49D82">
    <w:name w:val="6A917430EF8741B6993E51D54C4B49D82"/>
    <w:rsid w:val="00220801"/>
    <w:pPr>
      <w:widowControl w:val="0"/>
      <w:jc w:val="both"/>
    </w:pPr>
  </w:style>
  <w:style w:type="paragraph" w:customStyle="1" w:styleId="03ED4C2CA944470085CFADF9FA82900E2">
    <w:name w:val="03ED4C2CA944470085CFADF9FA82900E2"/>
    <w:rsid w:val="00220801"/>
    <w:pPr>
      <w:widowControl w:val="0"/>
      <w:jc w:val="both"/>
    </w:pPr>
  </w:style>
  <w:style w:type="paragraph" w:customStyle="1" w:styleId="5B9E14952E1F41B4813E53FFBAED28162">
    <w:name w:val="5B9E14952E1F41B4813E53FFBAED28162"/>
    <w:rsid w:val="00220801"/>
    <w:pPr>
      <w:widowControl w:val="0"/>
      <w:jc w:val="both"/>
    </w:pPr>
  </w:style>
  <w:style w:type="paragraph" w:customStyle="1" w:styleId="42F4175275DA4428806E94CFCF1EF40D2">
    <w:name w:val="42F4175275DA4428806E94CFCF1EF40D2"/>
    <w:rsid w:val="00220801"/>
    <w:pPr>
      <w:widowControl w:val="0"/>
      <w:jc w:val="both"/>
    </w:pPr>
  </w:style>
  <w:style w:type="paragraph" w:customStyle="1" w:styleId="C130886CF3114F398B3ECE95021E61782">
    <w:name w:val="C130886CF3114F398B3ECE95021E61782"/>
    <w:rsid w:val="00220801"/>
    <w:pPr>
      <w:widowControl w:val="0"/>
      <w:jc w:val="both"/>
    </w:pPr>
  </w:style>
  <w:style w:type="paragraph" w:customStyle="1" w:styleId="1627328FCB034B5D942A32C992F19B992">
    <w:name w:val="1627328FCB034B5D942A32C992F19B992"/>
    <w:rsid w:val="00220801"/>
    <w:pPr>
      <w:widowControl w:val="0"/>
      <w:jc w:val="both"/>
    </w:pPr>
  </w:style>
  <w:style w:type="paragraph" w:customStyle="1" w:styleId="8D8D480B154A43B48BF2AA4E8BC3ADA82">
    <w:name w:val="8D8D480B154A43B48BF2AA4E8BC3ADA82"/>
    <w:rsid w:val="00220801"/>
    <w:pPr>
      <w:widowControl w:val="0"/>
      <w:jc w:val="both"/>
    </w:pPr>
  </w:style>
  <w:style w:type="paragraph" w:customStyle="1" w:styleId="9819D2007303425FA717A090E953873B2">
    <w:name w:val="9819D2007303425FA717A090E953873B2"/>
    <w:rsid w:val="00220801"/>
    <w:pPr>
      <w:widowControl w:val="0"/>
      <w:jc w:val="both"/>
    </w:pPr>
  </w:style>
  <w:style w:type="paragraph" w:customStyle="1" w:styleId="78F58B99014C4AC393E3BB4CE1BDAF1E2">
    <w:name w:val="78F58B99014C4AC393E3BB4CE1BDAF1E2"/>
    <w:rsid w:val="00220801"/>
    <w:pPr>
      <w:widowControl w:val="0"/>
      <w:jc w:val="both"/>
    </w:pPr>
  </w:style>
  <w:style w:type="paragraph" w:customStyle="1" w:styleId="20930FB2DAD84EF3868E28447A3B9C2A2">
    <w:name w:val="20930FB2DAD84EF3868E28447A3B9C2A2"/>
    <w:rsid w:val="00220801"/>
    <w:pPr>
      <w:widowControl w:val="0"/>
      <w:jc w:val="both"/>
    </w:pPr>
  </w:style>
  <w:style w:type="paragraph" w:customStyle="1" w:styleId="6D6F77130A164A6D855D4F39CD448E222">
    <w:name w:val="6D6F77130A164A6D855D4F39CD448E222"/>
    <w:rsid w:val="00220801"/>
    <w:pPr>
      <w:widowControl w:val="0"/>
      <w:jc w:val="both"/>
    </w:pPr>
  </w:style>
  <w:style w:type="paragraph" w:customStyle="1" w:styleId="BD39FEF0031B402E99AE31F8B16B94902">
    <w:name w:val="BD39FEF0031B402E99AE31F8B16B94902"/>
    <w:rsid w:val="00220801"/>
    <w:pPr>
      <w:widowControl w:val="0"/>
      <w:jc w:val="both"/>
    </w:pPr>
  </w:style>
  <w:style w:type="paragraph" w:customStyle="1" w:styleId="B9AC997E7AC04564B481830B7671C9AD2">
    <w:name w:val="B9AC997E7AC04564B481830B7671C9AD2"/>
    <w:rsid w:val="00220801"/>
    <w:pPr>
      <w:widowControl w:val="0"/>
      <w:jc w:val="both"/>
    </w:pPr>
  </w:style>
  <w:style w:type="paragraph" w:customStyle="1" w:styleId="36389B22B3FA4C2B8FB7826572CD3B892">
    <w:name w:val="36389B22B3FA4C2B8FB7826572CD3B892"/>
    <w:rsid w:val="00220801"/>
    <w:pPr>
      <w:widowControl w:val="0"/>
      <w:jc w:val="both"/>
    </w:pPr>
  </w:style>
  <w:style w:type="paragraph" w:customStyle="1" w:styleId="22DEC12EF8CA4008ABA0D197CB59DB892">
    <w:name w:val="22DEC12EF8CA4008ABA0D197CB59DB892"/>
    <w:rsid w:val="00220801"/>
    <w:pPr>
      <w:widowControl w:val="0"/>
      <w:jc w:val="both"/>
    </w:pPr>
  </w:style>
  <w:style w:type="paragraph" w:customStyle="1" w:styleId="458FED72C9FE47909A35C9B3B0A648372">
    <w:name w:val="458FED72C9FE47909A35C9B3B0A648372"/>
    <w:rsid w:val="00220801"/>
    <w:pPr>
      <w:widowControl w:val="0"/>
      <w:jc w:val="both"/>
    </w:pPr>
  </w:style>
  <w:style w:type="paragraph" w:customStyle="1" w:styleId="E540858048A64798BA3CAEAA0E75CC082">
    <w:name w:val="E540858048A64798BA3CAEAA0E75CC082"/>
    <w:rsid w:val="00220801"/>
    <w:pPr>
      <w:widowControl w:val="0"/>
      <w:jc w:val="both"/>
    </w:pPr>
  </w:style>
  <w:style w:type="paragraph" w:customStyle="1" w:styleId="3FBCEE699A3C400885B384919ACD83352">
    <w:name w:val="3FBCEE699A3C400885B384919ACD83352"/>
    <w:rsid w:val="00220801"/>
    <w:pPr>
      <w:widowControl w:val="0"/>
      <w:jc w:val="both"/>
    </w:pPr>
  </w:style>
  <w:style w:type="paragraph" w:customStyle="1" w:styleId="590F22AB55FF49D2B81784944CA6E4522">
    <w:name w:val="590F22AB55FF49D2B81784944CA6E4522"/>
    <w:rsid w:val="00220801"/>
    <w:pPr>
      <w:widowControl w:val="0"/>
      <w:jc w:val="both"/>
    </w:pPr>
  </w:style>
  <w:style w:type="paragraph" w:customStyle="1" w:styleId="A003CB66E3E0427AA1ECE1B920DE1DCC2">
    <w:name w:val="A003CB66E3E0427AA1ECE1B920DE1DCC2"/>
    <w:rsid w:val="00220801"/>
    <w:pPr>
      <w:widowControl w:val="0"/>
      <w:jc w:val="both"/>
    </w:pPr>
  </w:style>
  <w:style w:type="paragraph" w:customStyle="1" w:styleId="2ADD1E2F96894138B75E07A3DF5ECB282">
    <w:name w:val="2ADD1E2F96894138B75E07A3DF5ECB282"/>
    <w:rsid w:val="00220801"/>
    <w:pPr>
      <w:widowControl w:val="0"/>
      <w:jc w:val="both"/>
    </w:pPr>
  </w:style>
  <w:style w:type="paragraph" w:customStyle="1" w:styleId="896B1927C14E45D19B9FF26FFC4B8AB72">
    <w:name w:val="896B1927C14E45D19B9FF26FFC4B8AB72"/>
    <w:rsid w:val="00220801"/>
    <w:pPr>
      <w:widowControl w:val="0"/>
      <w:jc w:val="both"/>
    </w:pPr>
  </w:style>
  <w:style w:type="paragraph" w:customStyle="1" w:styleId="DA8B200C92AB43288544E2C2D83F7C202">
    <w:name w:val="DA8B200C92AB43288544E2C2D83F7C202"/>
    <w:rsid w:val="00220801"/>
    <w:pPr>
      <w:widowControl w:val="0"/>
      <w:jc w:val="both"/>
    </w:pPr>
  </w:style>
  <w:style w:type="paragraph" w:customStyle="1" w:styleId="094009ABF10844AAB0BA9C80D60702502">
    <w:name w:val="094009ABF10844AAB0BA9C80D60702502"/>
    <w:rsid w:val="00220801"/>
    <w:pPr>
      <w:widowControl w:val="0"/>
      <w:jc w:val="both"/>
    </w:pPr>
  </w:style>
  <w:style w:type="paragraph" w:customStyle="1" w:styleId="8CCFCCB78A354926A75AE57657278D692">
    <w:name w:val="8CCFCCB78A354926A75AE57657278D692"/>
    <w:rsid w:val="00220801"/>
    <w:pPr>
      <w:widowControl w:val="0"/>
      <w:jc w:val="both"/>
    </w:pPr>
  </w:style>
  <w:style w:type="paragraph" w:customStyle="1" w:styleId="61E19D8AA4A34B6994BE4DDCFC94CFE42">
    <w:name w:val="61E19D8AA4A34B6994BE4DDCFC94CFE42"/>
    <w:rsid w:val="00220801"/>
    <w:pPr>
      <w:widowControl w:val="0"/>
      <w:jc w:val="both"/>
    </w:pPr>
  </w:style>
  <w:style w:type="paragraph" w:customStyle="1" w:styleId="EA7E6395849E45A6AD39ADAE3568A1A62">
    <w:name w:val="EA7E6395849E45A6AD39ADAE3568A1A62"/>
    <w:rsid w:val="00220801"/>
    <w:pPr>
      <w:widowControl w:val="0"/>
      <w:jc w:val="both"/>
    </w:pPr>
  </w:style>
  <w:style w:type="paragraph" w:customStyle="1" w:styleId="7D6B6F44092A460C9EF48F5D2AC2863B2">
    <w:name w:val="7D6B6F44092A460C9EF48F5D2AC2863B2"/>
    <w:rsid w:val="00220801"/>
    <w:pPr>
      <w:widowControl w:val="0"/>
      <w:jc w:val="both"/>
    </w:pPr>
  </w:style>
  <w:style w:type="paragraph" w:customStyle="1" w:styleId="5C0B579F2DFB472C9C14D022ACC8D3DA2">
    <w:name w:val="5C0B579F2DFB472C9C14D022ACC8D3DA2"/>
    <w:rsid w:val="00220801"/>
    <w:pPr>
      <w:widowControl w:val="0"/>
      <w:jc w:val="both"/>
    </w:pPr>
  </w:style>
  <w:style w:type="paragraph" w:customStyle="1" w:styleId="27EB6536884B42C6883CBC3713C87CBA2">
    <w:name w:val="27EB6536884B42C6883CBC3713C87CBA2"/>
    <w:rsid w:val="00220801"/>
    <w:pPr>
      <w:widowControl w:val="0"/>
      <w:jc w:val="both"/>
    </w:pPr>
  </w:style>
  <w:style w:type="paragraph" w:customStyle="1" w:styleId="4E0EF730E4AF44EF91AC7B4C18C4D2952">
    <w:name w:val="4E0EF730E4AF44EF91AC7B4C18C4D2952"/>
    <w:rsid w:val="00220801"/>
    <w:pPr>
      <w:widowControl w:val="0"/>
      <w:jc w:val="both"/>
    </w:pPr>
  </w:style>
  <w:style w:type="paragraph" w:customStyle="1" w:styleId="776441E91C3441C2818FF310F5C8459D2">
    <w:name w:val="776441E91C3441C2818FF310F5C8459D2"/>
    <w:rsid w:val="00220801"/>
    <w:pPr>
      <w:widowControl w:val="0"/>
      <w:jc w:val="both"/>
    </w:pPr>
  </w:style>
  <w:style w:type="paragraph" w:customStyle="1" w:styleId="EB916B143C3444109FB88AB9A27B67562">
    <w:name w:val="EB916B143C3444109FB88AB9A27B67562"/>
    <w:rsid w:val="00220801"/>
    <w:pPr>
      <w:widowControl w:val="0"/>
      <w:jc w:val="both"/>
    </w:pPr>
  </w:style>
  <w:style w:type="paragraph" w:customStyle="1" w:styleId="4C936D27F42640D7AA5883C9723CEE752">
    <w:name w:val="4C936D27F42640D7AA5883C9723CEE752"/>
    <w:rsid w:val="00220801"/>
    <w:pPr>
      <w:widowControl w:val="0"/>
      <w:jc w:val="both"/>
    </w:pPr>
  </w:style>
  <w:style w:type="paragraph" w:customStyle="1" w:styleId="A11549C0AA124F6CB39179F3E9AE77A52">
    <w:name w:val="A11549C0AA124F6CB39179F3E9AE77A52"/>
    <w:rsid w:val="00220801"/>
    <w:pPr>
      <w:widowControl w:val="0"/>
      <w:jc w:val="both"/>
    </w:pPr>
  </w:style>
  <w:style w:type="paragraph" w:customStyle="1" w:styleId="004CA933FF08483BB571F61677D226B82">
    <w:name w:val="004CA933FF08483BB571F61677D226B82"/>
    <w:rsid w:val="00220801"/>
    <w:pPr>
      <w:widowControl w:val="0"/>
      <w:jc w:val="both"/>
    </w:pPr>
  </w:style>
  <w:style w:type="paragraph" w:customStyle="1" w:styleId="F667CE4C4B9B46EDA45009A32FF285452">
    <w:name w:val="F667CE4C4B9B46EDA45009A32FF285452"/>
    <w:rsid w:val="00220801"/>
    <w:pPr>
      <w:widowControl w:val="0"/>
      <w:jc w:val="both"/>
    </w:pPr>
  </w:style>
  <w:style w:type="paragraph" w:customStyle="1" w:styleId="FCDF063385664E56B0FF388A03461DAC2">
    <w:name w:val="FCDF063385664E56B0FF388A03461DAC2"/>
    <w:rsid w:val="00220801"/>
    <w:pPr>
      <w:widowControl w:val="0"/>
      <w:jc w:val="both"/>
    </w:pPr>
  </w:style>
  <w:style w:type="paragraph" w:customStyle="1" w:styleId="583552C3F9B94A2F8BAAC48BC044582B2">
    <w:name w:val="583552C3F9B94A2F8BAAC48BC044582B2"/>
    <w:rsid w:val="00220801"/>
    <w:pPr>
      <w:widowControl w:val="0"/>
      <w:jc w:val="both"/>
    </w:pPr>
  </w:style>
  <w:style w:type="paragraph" w:customStyle="1" w:styleId="965EF6CF91F6483589EBCF1EEB5618512">
    <w:name w:val="965EF6CF91F6483589EBCF1EEB5618512"/>
    <w:rsid w:val="00220801"/>
    <w:pPr>
      <w:widowControl w:val="0"/>
      <w:jc w:val="both"/>
    </w:pPr>
  </w:style>
  <w:style w:type="paragraph" w:customStyle="1" w:styleId="06BA2C57760140BB8C3CC8D872164E032">
    <w:name w:val="06BA2C57760140BB8C3CC8D872164E032"/>
    <w:rsid w:val="00220801"/>
    <w:pPr>
      <w:widowControl w:val="0"/>
      <w:jc w:val="both"/>
    </w:pPr>
  </w:style>
  <w:style w:type="paragraph" w:customStyle="1" w:styleId="164C1BFFACA848ED973B72D7E7C0E7E42">
    <w:name w:val="164C1BFFACA848ED973B72D7E7C0E7E42"/>
    <w:rsid w:val="00220801"/>
    <w:pPr>
      <w:widowControl w:val="0"/>
      <w:jc w:val="both"/>
    </w:pPr>
  </w:style>
  <w:style w:type="paragraph" w:customStyle="1" w:styleId="0779E742CA104075A8E42423EB3897062">
    <w:name w:val="0779E742CA104075A8E42423EB3897062"/>
    <w:rsid w:val="00220801"/>
    <w:pPr>
      <w:widowControl w:val="0"/>
      <w:jc w:val="both"/>
    </w:pPr>
  </w:style>
  <w:style w:type="paragraph" w:customStyle="1" w:styleId="DD9A479D17F74EA285789C6E6D3637182">
    <w:name w:val="DD9A479D17F74EA285789C6E6D3637182"/>
    <w:rsid w:val="00220801"/>
    <w:pPr>
      <w:widowControl w:val="0"/>
      <w:jc w:val="both"/>
    </w:pPr>
  </w:style>
  <w:style w:type="paragraph" w:customStyle="1" w:styleId="5A485028CF6547C0BD78A413D55377382">
    <w:name w:val="5A485028CF6547C0BD78A413D55377382"/>
    <w:rsid w:val="00220801"/>
    <w:pPr>
      <w:widowControl w:val="0"/>
      <w:jc w:val="both"/>
    </w:pPr>
  </w:style>
  <w:style w:type="paragraph" w:customStyle="1" w:styleId="51BEB4D2FEDE48D5A285E8B4672C87542">
    <w:name w:val="51BEB4D2FEDE48D5A285E8B4672C87542"/>
    <w:rsid w:val="00220801"/>
    <w:pPr>
      <w:widowControl w:val="0"/>
      <w:jc w:val="both"/>
    </w:pPr>
  </w:style>
  <w:style w:type="paragraph" w:customStyle="1" w:styleId="35083A0849854EF1B860C85E093B73902">
    <w:name w:val="35083A0849854EF1B860C85E093B73902"/>
    <w:rsid w:val="00220801"/>
    <w:pPr>
      <w:widowControl w:val="0"/>
      <w:jc w:val="both"/>
    </w:pPr>
  </w:style>
  <w:style w:type="paragraph" w:customStyle="1" w:styleId="5DF146966FA34CF8BBBD9A06D482B0802">
    <w:name w:val="5DF146966FA34CF8BBBD9A06D482B0802"/>
    <w:rsid w:val="00220801"/>
    <w:pPr>
      <w:widowControl w:val="0"/>
      <w:jc w:val="both"/>
    </w:pPr>
  </w:style>
  <w:style w:type="paragraph" w:customStyle="1" w:styleId="28689FE6B51E4CB6BDD27A2FFBF230672">
    <w:name w:val="28689FE6B51E4CB6BDD27A2FFBF230672"/>
    <w:rsid w:val="00220801"/>
    <w:pPr>
      <w:widowControl w:val="0"/>
      <w:jc w:val="both"/>
    </w:pPr>
  </w:style>
  <w:style w:type="paragraph" w:customStyle="1" w:styleId="BB836FA94BE943FDA97339BD3529C8882">
    <w:name w:val="BB836FA94BE943FDA97339BD3529C8882"/>
    <w:rsid w:val="00220801"/>
    <w:pPr>
      <w:widowControl w:val="0"/>
      <w:jc w:val="both"/>
    </w:pPr>
  </w:style>
  <w:style w:type="paragraph" w:customStyle="1" w:styleId="44B1C2DC8F9740F0B8ADBC1F472ABEB82">
    <w:name w:val="44B1C2DC8F9740F0B8ADBC1F472ABEB82"/>
    <w:rsid w:val="00220801"/>
    <w:pPr>
      <w:widowControl w:val="0"/>
      <w:jc w:val="both"/>
    </w:pPr>
  </w:style>
  <w:style w:type="paragraph" w:customStyle="1" w:styleId="6D60C2999BB6426480DC7E23EF27D5792">
    <w:name w:val="6D60C2999BB6426480DC7E23EF27D5792"/>
    <w:rsid w:val="00220801"/>
    <w:pPr>
      <w:widowControl w:val="0"/>
      <w:jc w:val="both"/>
    </w:pPr>
  </w:style>
  <w:style w:type="paragraph" w:customStyle="1" w:styleId="231A90429B6B4B19948E008E4964D6672">
    <w:name w:val="231A90429B6B4B19948E008E4964D6672"/>
    <w:rsid w:val="00220801"/>
    <w:pPr>
      <w:widowControl w:val="0"/>
      <w:jc w:val="both"/>
    </w:pPr>
  </w:style>
  <w:style w:type="paragraph" w:customStyle="1" w:styleId="6F7F65585CDD49CFA03BD6D513191EDC2">
    <w:name w:val="6F7F65585CDD49CFA03BD6D513191EDC2"/>
    <w:rsid w:val="00220801"/>
    <w:pPr>
      <w:widowControl w:val="0"/>
      <w:jc w:val="both"/>
    </w:pPr>
  </w:style>
  <w:style w:type="paragraph" w:customStyle="1" w:styleId="73CC1FD2FF7D4719B24A9B1DF9EEB6222">
    <w:name w:val="73CC1FD2FF7D4719B24A9B1DF9EEB6222"/>
    <w:rsid w:val="00220801"/>
    <w:pPr>
      <w:widowControl w:val="0"/>
      <w:jc w:val="both"/>
    </w:pPr>
  </w:style>
  <w:style w:type="paragraph" w:customStyle="1" w:styleId="8A26A271924A4DA1A0D484EC34B756382">
    <w:name w:val="8A26A271924A4DA1A0D484EC34B756382"/>
    <w:rsid w:val="00220801"/>
    <w:pPr>
      <w:widowControl w:val="0"/>
      <w:jc w:val="both"/>
    </w:pPr>
  </w:style>
  <w:style w:type="paragraph" w:customStyle="1" w:styleId="7B87784F757B4E08A77AC6FA92A98D282">
    <w:name w:val="7B87784F757B4E08A77AC6FA92A98D282"/>
    <w:rsid w:val="00220801"/>
    <w:pPr>
      <w:widowControl w:val="0"/>
      <w:jc w:val="both"/>
    </w:pPr>
  </w:style>
  <w:style w:type="paragraph" w:customStyle="1" w:styleId="481BE1E620A040D6A9D2ABE73528AAE3">
    <w:name w:val="481BE1E620A040D6A9D2ABE73528AAE3"/>
    <w:rsid w:val="00220801"/>
    <w:pPr>
      <w:widowControl w:val="0"/>
      <w:jc w:val="both"/>
    </w:pPr>
  </w:style>
  <w:style w:type="paragraph" w:customStyle="1" w:styleId="3B63E4E8BE9D4A488EB1D0DCE38CF7512">
    <w:name w:val="3B63E4E8BE9D4A488EB1D0DCE38CF7512"/>
    <w:rsid w:val="00220801"/>
    <w:pPr>
      <w:widowControl w:val="0"/>
      <w:jc w:val="both"/>
    </w:pPr>
  </w:style>
  <w:style w:type="paragraph" w:customStyle="1" w:styleId="0267DAD8B70042C79782E6AF954FAB1A">
    <w:name w:val="0267DAD8B70042C79782E6AF954FAB1A"/>
    <w:rsid w:val="009618F6"/>
    <w:pPr>
      <w:widowControl w:val="0"/>
      <w:jc w:val="both"/>
    </w:pPr>
  </w:style>
  <w:style w:type="paragraph" w:customStyle="1" w:styleId="7505E96E89B04A2A837DB4E8816B2F6B">
    <w:name w:val="7505E96E89B04A2A837DB4E8816B2F6B"/>
    <w:rsid w:val="009618F6"/>
    <w:pPr>
      <w:widowControl w:val="0"/>
      <w:jc w:val="both"/>
    </w:pPr>
  </w:style>
  <w:style w:type="paragraph" w:customStyle="1" w:styleId="7D20C5DDB96D4C609FB947989B2F53973">
    <w:name w:val="7D20C5DDB96D4C609FB947989B2F53973"/>
    <w:rsid w:val="004B1177"/>
    <w:pPr>
      <w:widowControl w:val="0"/>
      <w:jc w:val="both"/>
    </w:pPr>
  </w:style>
  <w:style w:type="paragraph" w:customStyle="1" w:styleId="D86DECD72EA54A4A8D7E9E78E06C30F83">
    <w:name w:val="D86DECD72EA54A4A8D7E9E78E06C30F83"/>
    <w:rsid w:val="004B1177"/>
    <w:pPr>
      <w:widowControl w:val="0"/>
      <w:jc w:val="both"/>
    </w:pPr>
  </w:style>
  <w:style w:type="paragraph" w:customStyle="1" w:styleId="6E18070E939A459CA499B4E185AB57703">
    <w:name w:val="6E18070E939A459CA499B4E185AB57703"/>
    <w:rsid w:val="004B1177"/>
    <w:pPr>
      <w:widowControl w:val="0"/>
      <w:jc w:val="both"/>
    </w:pPr>
  </w:style>
  <w:style w:type="paragraph" w:customStyle="1" w:styleId="A4C56C6C0647444DAB184201ECDA14E53">
    <w:name w:val="A4C56C6C0647444DAB184201ECDA14E53"/>
    <w:rsid w:val="004B1177"/>
    <w:pPr>
      <w:widowControl w:val="0"/>
      <w:jc w:val="both"/>
    </w:pPr>
  </w:style>
  <w:style w:type="paragraph" w:customStyle="1" w:styleId="F96EA345D28D4454BA29E85F52AE860C2">
    <w:name w:val="F96EA345D28D4454BA29E85F52AE860C2"/>
    <w:rsid w:val="004B1177"/>
    <w:pPr>
      <w:widowControl w:val="0"/>
      <w:jc w:val="both"/>
    </w:pPr>
  </w:style>
  <w:style w:type="paragraph" w:customStyle="1" w:styleId="9B5A7EEE625E4B23BE42772351CF4EF13">
    <w:name w:val="9B5A7EEE625E4B23BE42772351CF4EF13"/>
    <w:rsid w:val="004B1177"/>
    <w:pPr>
      <w:widowControl w:val="0"/>
      <w:jc w:val="both"/>
    </w:pPr>
  </w:style>
  <w:style w:type="paragraph" w:customStyle="1" w:styleId="1D98361582624256B8EF1F8C1B8F3C0D3">
    <w:name w:val="1D98361582624256B8EF1F8C1B8F3C0D3"/>
    <w:rsid w:val="004B1177"/>
    <w:pPr>
      <w:widowControl w:val="0"/>
      <w:jc w:val="both"/>
    </w:pPr>
  </w:style>
  <w:style w:type="paragraph" w:customStyle="1" w:styleId="F776F23D91F940EEB5CF801B81F2460A3">
    <w:name w:val="F776F23D91F940EEB5CF801B81F2460A3"/>
    <w:rsid w:val="004B1177"/>
    <w:pPr>
      <w:widowControl w:val="0"/>
      <w:jc w:val="both"/>
    </w:pPr>
  </w:style>
  <w:style w:type="paragraph" w:customStyle="1" w:styleId="BED39F2147144F519552724D82687BE33">
    <w:name w:val="BED39F2147144F519552724D82687BE33"/>
    <w:rsid w:val="004B1177"/>
    <w:pPr>
      <w:widowControl w:val="0"/>
      <w:jc w:val="both"/>
    </w:pPr>
  </w:style>
  <w:style w:type="paragraph" w:customStyle="1" w:styleId="A50F5B847A7444CD8789127C8AAE90473">
    <w:name w:val="A50F5B847A7444CD8789127C8AAE90473"/>
    <w:rsid w:val="004B1177"/>
    <w:pPr>
      <w:widowControl w:val="0"/>
      <w:jc w:val="both"/>
    </w:pPr>
  </w:style>
  <w:style w:type="paragraph" w:customStyle="1" w:styleId="604F0001EC6C41548232D6B4768583293">
    <w:name w:val="604F0001EC6C41548232D6B4768583293"/>
    <w:rsid w:val="004B1177"/>
    <w:pPr>
      <w:widowControl w:val="0"/>
      <w:jc w:val="both"/>
    </w:pPr>
  </w:style>
  <w:style w:type="paragraph" w:customStyle="1" w:styleId="64D433BBB07F4051AEB87357241C1A563">
    <w:name w:val="64D433BBB07F4051AEB87357241C1A563"/>
    <w:rsid w:val="004B1177"/>
    <w:pPr>
      <w:widowControl w:val="0"/>
      <w:jc w:val="both"/>
    </w:pPr>
  </w:style>
  <w:style w:type="paragraph" w:customStyle="1" w:styleId="8964C894ADEC4803AFF5ECA286697FBB3">
    <w:name w:val="8964C894ADEC4803AFF5ECA286697FBB3"/>
    <w:rsid w:val="004B1177"/>
    <w:pPr>
      <w:widowControl w:val="0"/>
      <w:jc w:val="both"/>
    </w:pPr>
  </w:style>
  <w:style w:type="paragraph" w:customStyle="1" w:styleId="497949644A8D443680F938649795D7E83">
    <w:name w:val="497949644A8D443680F938649795D7E83"/>
    <w:rsid w:val="004B1177"/>
    <w:pPr>
      <w:widowControl w:val="0"/>
      <w:jc w:val="both"/>
    </w:pPr>
  </w:style>
  <w:style w:type="paragraph" w:customStyle="1" w:styleId="85B7F1A1E3DD406DA47C970CC5103C363">
    <w:name w:val="85B7F1A1E3DD406DA47C970CC5103C363"/>
    <w:rsid w:val="004B1177"/>
    <w:pPr>
      <w:widowControl w:val="0"/>
      <w:jc w:val="both"/>
    </w:pPr>
  </w:style>
  <w:style w:type="paragraph" w:customStyle="1" w:styleId="450D72BAE4924BFAA14AB97D159FF45D3">
    <w:name w:val="450D72BAE4924BFAA14AB97D159FF45D3"/>
    <w:rsid w:val="004B1177"/>
    <w:pPr>
      <w:widowControl w:val="0"/>
      <w:jc w:val="both"/>
    </w:pPr>
  </w:style>
  <w:style w:type="paragraph" w:customStyle="1" w:styleId="CFBBC72720EC4426ABD5F4ECDA701F353">
    <w:name w:val="CFBBC72720EC4426ABD5F4ECDA701F353"/>
    <w:rsid w:val="004B1177"/>
    <w:pPr>
      <w:widowControl w:val="0"/>
      <w:jc w:val="both"/>
    </w:pPr>
  </w:style>
  <w:style w:type="paragraph" w:customStyle="1" w:styleId="4D74D17D14874967BA468180398702583">
    <w:name w:val="4D74D17D14874967BA468180398702583"/>
    <w:rsid w:val="004B1177"/>
    <w:pPr>
      <w:widowControl w:val="0"/>
      <w:jc w:val="both"/>
    </w:pPr>
  </w:style>
  <w:style w:type="paragraph" w:customStyle="1" w:styleId="A5E01E98D4F34E17B23C63FDA20833693">
    <w:name w:val="A5E01E98D4F34E17B23C63FDA20833693"/>
    <w:rsid w:val="004B1177"/>
    <w:pPr>
      <w:widowControl w:val="0"/>
      <w:jc w:val="both"/>
    </w:pPr>
  </w:style>
  <w:style w:type="paragraph" w:customStyle="1" w:styleId="EB997C782AED4F999D0FAD39FCF4E2653">
    <w:name w:val="EB997C782AED4F999D0FAD39FCF4E2653"/>
    <w:rsid w:val="004B1177"/>
    <w:pPr>
      <w:widowControl w:val="0"/>
      <w:jc w:val="both"/>
    </w:pPr>
  </w:style>
  <w:style w:type="paragraph" w:customStyle="1" w:styleId="7AEA6855CD8647998AA252D2531947B33">
    <w:name w:val="7AEA6855CD8647998AA252D2531947B33"/>
    <w:rsid w:val="004B1177"/>
    <w:pPr>
      <w:widowControl w:val="0"/>
      <w:jc w:val="both"/>
    </w:pPr>
  </w:style>
  <w:style w:type="paragraph" w:customStyle="1" w:styleId="63BEDF80BFD2437F972E15CE4181E18A3">
    <w:name w:val="63BEDF80BFD2437F972E15CE4181E18A3"/>
    <w:rsid w:val="004B1177"/>
    <w:pPr>
      <w:widowControl w:val="0"/>
      <w:jc w:val="both"/>
    </w:pPr>
  </w:style>
  <w:style w:type="paragraph" w:customStyle="1" w:styleId="7505E96E89B04A2A837DB4E8816B2F6B1">
    <w:name w:val="7505E96E89B04A2A837DB4E8816B2F6B1"/>
    <w:rsid w:val="004B1177"/>
    <w:pPr>
      <w:widowControl w:val="0"/>
      <w:jc w:val="both"/>
    </w:pPr>
  </w:style>
  <w:style w:type="paragraph" w:customStyle="1" w:styleId="AC442B2A3F6445FA9C1848CAE123A0683">
    <w:name w:val="AC442B2A3F6445FA9C1848CAE123A0683"/>
    <w:rsid w:val="004B1177"/>
    <w:pPr>
      <w:widowControl w:val="0"/>
      <w:jc w:val="both"/>
    </w:pPr>
  </w:style>
  <w:style w:type="paragraph" w:customStyle="1" w:styleId="6E8301D4076C47C48695044C9EE48D9E3">
    <w:name w:val="6E8301D4076C47C48695044C9EE48D9E3"/>
    <w:rsid w:val="004B1177"/>
    <w:pPr>
      <w:widowControl w:val="0"/>
      <w:jc w:val="both"/>
    </w:pPr>
  </w:style>
  <w:style w:type="paragraph" w:customStyle="1" w:styleId="6F0D8010D00F45FBACB35E77BC15283D3">
    <w:name w:val="6F0D8010D00F45FBACB35E77BC15283D3"/>
    <w:rsid w:val="004B1177"/>
    <w:pPr>
      <w:widowControl w:val="0"/>
      <w:jc w:val="both"/>
    </w:pPr>
  </w:style>
  <w:style w:type="paragraph" w:customStyle="1" w:styleId="FC8363D2DF304F4F81E4B95C87E3A18B3">
    <w:name w:val="FC8363D2DF304F4F81E4B95C87E3A18B3"/>
    <w:rsid w:val="004B1177"/>
    <w:pPr>
      <w:widowControl w:val="0"/>
      <w:jc w:val="both"/>
    </w:pPr>
  </w:style>
  <w:style w:type="paragraph" w:customStyle="1" w:styleId="694F54D7BD3C420892F280EA84561E423">
    <w:name w:val="694F54D7BD3C420892F280EA84561E423"/>
    <w:rsid w:val="004B1177"/>
    <w:pPr>
      <w:widowControl w:val="0"/>
      <w:jc w:val="both"/>
    </w:pPr>
  </w:style>
  <w:style w:type="paragraph" w:customStyle="1" w:styleId="75DB56006FE8455082E7D9A756B5885C3">
    <w:name w:val="75DB56006FE8455082E7D9A756B5885C3"/>
    <w:rsid w:val="004B1177"/>
    <w:pPr>
      <w:widowControl w:val="0"/>
      <w:jc w:val="both"/>
    </w:pPr>
  </w:style>
  <w:style w:type="paragraph" w:customStyle="1" w:styleId="E9EDD3D57AF7480EA6524DF6BDEF81FB3">
    <w:name w:val="E9EDD3D57AF7480EA6524DF6BDEF81FB3"/>
    <w:rsid w:val="004B1177"/>
    <w:pPr>
      <w:widowControl w:val="0"/>
      <w:jc w:val="both"/>
    </w:pPr>
  </w:style>
  <w:style w:type="paragraph" w:customStyle="1" w:styleId="757E03880BE44871B92530147ACA46CA3">
    <w:name w:val="757E03880BE44871B92530147ACA46CA3"/>
    <w:rsid w:val="004B1177"/>
    <w:pPr>
      <w:widowControl w:val="0"/>
      <w:jc w:val="both"/>
    </w:pPr>
  </w:style>
  <w:style w:type="paragraph" w:customStyle="1" w:styleId="D63EC9567DD645B5978B0407E412592C3">
    <w:name w:val="D63EC9567DD645B5978B0407E412592C3"/>
    <w:rsid w:val="004B1177"/>
    <w:pPr>
      <w:widowControl w:val="0"/>
      <w:jc w:val="both"/>
    </w:pPr>
  </w:style>
  <w:style w:type="paragraph" w:customStyle="1" w:styleId="FBE30A9AA0174F0FA1454E08677AC5713">
    <w:name w:val="FBE30A9AA0174F0FA1454E08677AC5713"/>
    <w:rsid w:val="004B1177"/>
    <w:pPr>
      <w:widowControl w:val="0"/>
      <w:jc w:val="both"/>
    </w:pPr>
  </w:style>
  <w:style w:type="paragraph" w:customStyle="1" w:styleId="7D0D544BF67C4FCFBD4C7E80B423E6F23">
    <w:name w:val="7D0D544BF67C4FCFBD4C7E80B423E6F23"/>
    <w:rsid w:val="004B1177"/>
    <w:pPr>
      <w:widowControl w:val="0"/>
      <w:jc w:val="both"/>
    </w:pPr>
  </w:style>
  <w:style w:type="paragraph" w:customStyle="1" w:styleId="FF6C237618D94DC68AB0636E6F942EAF3">
    <w:name w:val="FF6C237618D94DC68AB0636E6F942EAF3"/>
    <w:rsid w:val="004B1177"/>
    <w:pPr>
      <w:widowControl w:val="0"/>
      <w:jc w:val="both"/>
    </w:pPr>
  </w:style>
  <w:style w:type="paragraph" w:customStyle="1" w:styleId="C9679730E5C34D78801C982DA73EEF213">
    <w:name w:val="C9679730E5C34D78801C982DA73EEF213"/>
    <w:rsid w:val="004B1177"/>
    <w:pPr>
      <w:widowControl w:val="0"/>
      <w:jc w:val="both"/>
    </w:pPr>
  </w:style>
  <w:style w:type="paragraph" w:customStyle="1" w:styleId="F420821572D24D56BF50BF2D176FF51B3">
    <w:name w:val="F420821572D24D56BF50BF2D176FF51B3"/>
    <w:rsid w:val="004B1177"/>
    <w:pPr>
      <w:widowControl w:val="0"/>
      <w:jc w:val="both"/>
    </w:pPr>
  </w:style>
  <w:style w:type="paragraph" w:customStyle="1" w:styleId="6A917430EF8741B6993E51D54C4B49D83">
    <w:name w:val="6A917430EF8741B6993E51D54C4B49D83"/>
    <w:rsid w:val="004B1177"/>
    <w:pPr>
      <w:widowControl w:val="0"/>
      <w:jc w:val="both"/>
    </w:pPr>
  </w:style>
  <w:style w:type="paragraph" w:customStyle="1" w:styleId="03ED4C2CA944470085CFADF9FA82900E3">
    <w:name w:val="03ED4C2CA944470085CFADF9FA82900E3"/>
    <w:rsid w:val="004B1177"/>
    <w:pPr>
      <w:widowControl w:val="0"/>
      <w:jc w:val="both"/>
    </w:pPr>
  </w:style>
  <w:style w:type="paragraph" w:customStyle="1" w:styleId="5B9E14952E1F41B4813E53FFBAED28163">
    <w:name w:val="5B9E14952E1F41B4813E53FFBAED28163"/>
    <w:rsid w:val="004B1177"/>
    <w:pPr>
      <w:widowControl w:val="0"/>
      <w:jc w:val="both"/>
    </w:pPr>
  </w:style>
  <w:style w:type="paragraph" w:customStyle="1" w:styleId="42F4175275DA4428806E94CFCF1EF40D3">
    <w:name w:val="42F4175275DA4428806E94CFCF1EF40D3"/>
    <w:rsid w:val="004B1177"/>
    <w:pPr>
      <w:widowControl w:val="0"/>
      <w:jc w:val="both"/>
    </w:pPr>
  </w:style>
  <w:style w:type="paragraph" w:customStyle="1" w:styleId="C130886CF3114F398B3ECE95021E61783">
    <w:name w:val="C130886CF3114F398B3ECE95021E61783"/>
    <w:rsid w:val="004B1177"/>
    <w:pPr>
      <w:widowControl w:val="0"/>
      <w:jc w:val="both"/>
    </w:pPr>
  </w:style>
  <w:style w:type="paragraph" w:customStyle="1" w:styleId="1627328FCB034B5D942A32C992F19B993">
    <w:name w:val="1627328FCB034B5D942A32C992F19B993"/>
    <w:rsid w:val="004B1177"/>
    <w:pPr>
      <w:widowControl w:val="0"/>
      <w:jc w:val="both"/>
    </w:pPr>
  </w:style>
  <w:style w:type="paragraph" w:customStyle="1" w:styleId="8D8D480B154A43B48BF2AA4E8BC3ADA83">
    <w:name w:val="8D8D480B154A43B48BF2AA4E8BC3ADA83"/>
    <w:rsid w:val="004B1177"/>
    <w:pPr>
      <w:widowControl w:val="0"/>
      <w:jc w:val="both"/>
    </w:pPr>
  </w:style>
  <w:style w:type="paragraph" w:customStyle="1" w:styleId="9819D2007303425FA717A090E953873B3">
    <w:name w:val="9819D2007303425FA717A090E953873B3"/>
    <w:rsid w:val="004B1177"/>
    <w:pPr>
      <w:widowControl w:val="0"/>
      <w:jc w:val="both"/>
    </w:pPr>
  </w:style>
  <w:style w:type="paragraph" w:customStyle="1" w:styleId="78F58B99014C4AC393E3BB4CE1BDAF1E3">
    <w:name w:val="78F58B99014C4AC393E3BB4CE1BDAF1E3"/>
    <w:rsid w:val="004B1177"/>
    <w:pPr>
      <w:widowControl w:val="0"/>
      <w:jc w:val="both"/>
    </w:pPr>
  </w:style>
  <w:style w:type="paragraph" w:customStyle="1" w:styleId="20930FB2DAD84EF3868E28447A3B9C2A3">
    <w:name w:val="20930FB2DAD84EF3868E28447A3B9C2A3"/>
    <w:rsid w:val="004B1177"/>
    <w:pPr>
      <w:widowControl w:val="0"/>
      <w:jc w:val="both"/>
    </w:pPr>
  </w:style>
  <w:style w:type="paragraph" w:customStyle="1" w:styleId="6D6F77130A164A6D855D4F39CD448E223">
    <w:name w:val="6D6F77130A164A6D855D4F39CD448E223"/>
    <w:rsid w:val="004B1177"/>
    <w:pPr>
      <w:widowControl w:val="0"/>
      <w:jc w:val="both"/>
    </w:pPr>
  </w:style>
  <w:style w:type="paragraph" w:customStyle="1" w:styleId="BD39FEF0031B402E99AE31F8B16B94903">
    <w:name w:val="BD39FEF0031B402E99AE31F8B16B94903"/>
    <w:rsid w:val="004B1177"/>
    <w:pPr>
      <w:widowControl w:val="0"/>
      <w:jc w:val="both"/>
    </w:pPr>
  </w:style>
  <w:style w:type="paragraph" w:customStyle="1" w:styleId="B9AC997E7AC04564B481830B7671C9AD3">
    <w:name w:val="B9AC997E7AC04564B481830B7671C9AD3"/>
    <w:rsid w:val="004B1177"/>
    <w:pPr>
      <w:widowControl w:val="0"/>
      <w:jc w:val="both"/>
    </w:pPr>
  </w:style>
  <w:style w:type="paragraph" w:customStyle="1" w:styleId="36389B22B3FA4C2B8FB7826572CD3B893">
    <w:name w:val="36389B22B3FA4C2B8FB7826572CD3B893"/>
    <w:rsid w:val="004B1177"/>
    <w:pPr>
      <w:widowControl w:val="0"/>
      <w:jc w:val="both"/>
    </w:pPr>
  </w:style>
  <w:style w:type="paragraph" w:customStyle="1" w:styleId="22DEC12EF8CA4008ABA0D197CB59DB893">
    <w:name w:val="22DEC12EF8CA4008ABA0D197CB59DB893"/>
    <w:rsid w:val="004B1177"/>
    <w:pPr>
      <w:widowControl w:val="0"/>
      <w:jc w:val="both"/>
    </w:pPr>
  </w:style>
  <w:style w:type="paragraph" w:customStyle="1" w:styleId="458FED72C9FE47909A35C9B3B0A648373">
    <w:name w:val="458FED72C9FE47909A35C9B3B0A648373"/>
    <w:rsid w:val="004B1177"/>
    <w:pPr>
      <w:widowControl w:val="0"/>
      <w:jc w:val="both"/>
    </w:pPr>
  </w:style>
  <w:style w:type="paragraph" w:customStyle="1" w:styleId="E540858048A64798BA3CAEAA0E75CC083">
    <w:name w:val="E540858048A64798BA3CAEAA0E75CC083"/>
    <w:rsid w:val="004B1177"/>
    <w:pPr>
      <w:widowControl w:val="0"/>
      <w:jc w:val="both"/>
    </w:pPr>
  </w:style>
  <w:style w:type="paragraph" w:customStyle="1" w:styleId="3FBCEE699A3C400885B384919ACD83353">
    <w:name w:val="3FBCEE699A3C400885B384919ACD83353"/>
    <w:rsid w:val="004B1177"/>
    <w:pPr>
      <w:widowControl w:val="0"/>
      <w:jc w:val="both"/>
    </w:pPr>
  </w:style>
  <w:style w:type="paragraph" w:customStyle="1" w:styleId="590F22AB55FF49D2B81784944CA6E4523">
    <w:name w:val="590F22AB55FF49D2B81784944CA6E4523"/>
    <w:rsid w:val="004B1177"/>
    <w:pPr>
      <w:widowControl w:val="0"/>
      <w:jc w:val="both"/>
    </w:pPr>
  </w:style>
  <w:style w:type="paragraph" w:customStyle="1" w:styleId="A003CB66E3E0427AA1ECE1B920DE1DCC3">
    <w:name w:val="A003CB66E3E0427AA1ECE1B920DE1DCC3"/>
    <w:rsid w:val="004B1177"/>
    <w:pPr>
      <w:widowControl w:val="0"/>
      <w:jc w:val="both"/>
    </w:pPr>
  </w:style>
  <w:style w:type="paragraph" w:customStyle="1" w:styleId="2ADD1E2F96894138B75E07A3DF5ECB283">
    <w:name w:val="2ADD1E2F96894138B75E07A3DF5ECB283"/>
    <w:rsid w:val="004B1177"/>
    <w:pPr>
      <w:widowControl w:val="0"/>
      <w:jc w:val="both"/>
    </w:pPr>
  </w:style>
  <w:style w:type="paragraph" w:customStyle="1" w:styleId="896B1927C14E45D19B9FF26FFC4B8AB73">
    <w:name w:val="896B1927C14E45D19B9FF26FFC4B8AB73"/>
    <w:rsid w:val="004B1177"/>
    <w:pPr>
      <w:widowControl w:val="0"/>
      <w:jc w:val="both"/>
    </w:pPr>
  </w:style>
  <w:style w:type="paragraph" w:customStyle="1" w:styleId="DA8B200C92AB43288544E2C2D83F7C203">
    <w:name w:val="DA8B200C92AB43288544E2C2D83F7C203"/>
    <w:rsid w:val="004B1177"/>
    <w:pPr>
      <w:widowControl w:val="0"/>
      <w:jc w:val="both"/>
    </w:pPr>
  </w:style>
  <w:style w:type="paragraph" w:customStyle="1" w:styleId="094009ABF10844AAB0BA9C80D60702503">
    <w:name w:val="094009ABF10844AAB0BA9C80D60702503"/>
    <w:rsid w:val="004B1177"/>
    <w:pPr>
      <w:widowControl w:val="0"/>
      <w:jc w:val="both"/>
    </w:pPr>
  </w:style>
  <w:style w:type="paragraph" w:customStyle="1" w:styleId="8CCFCCB78A354926A75AE57657278D693">
    <w:name w:val="8CCFCCB78A354926A75AE57657278D693"/>
    <w:rsid w:val="004B1177"/>
    <w:pPr>
      <w:widowControl w:val="0"/>
      <w:jc w:val="both"/>
    </w:pPr>
  </w:style>
  <w:style w:type="paragraph" w:customStyle="1" w:styleId="61E19D8AA4A34B6994BE4DDCFC94CFE43">
    <w:name w:val="61E19D8AA4A34B6994BE4DDCFC94CFE43"/>
    <w:rsid w:val="004B1177"/>
    <w:pPr>
      <w:widowControl w:val="0"/>
      <w:jc w:val="both"/>
    </w:pPr>
  </w:style>
  <w:style w:type="paragraph" w:customStyle="1" w:styleId="EA7E6395849E45A6AD39ADAE3568A1A63">
    <w:name w:val="EA7E6395849E45A6AD39ADAE3568A1A63"/>
    <w:rsid w:val="004B1177"/>
    <w:pPr>
      <w:widowControl w:val="0"/>
      <w:jc w:val="both"/>
    </w:pPr>
  </w:style>
  <w:style w:type="paragraph" w:customStyle="1" w:styleId="7D6B6F44092A460C9EF48F5D2AC2863B3">
    <w:name w:val="7D6B6F44092A460C9EF48F5D2AC2863B3"/>
    <w:rsid w:val="004B1177"/>
    <w:pPr>
      <w:widowControl w:val="0"/>
      <w:jc w:val="both"/>
    </w:pPr>
  </w:style>
  <w:style w:type="paragraph" w:customStyle="1" w:styleId="5C0B579F2DFB472C9C14D022ACC8D3DA3">
    <w:name w:val="5C0B579F2DFB472C9C14D022ACC8D3DA3"/>
    <w:rsid w:val="004B1177"/>
    <w:pPr>
      <w:widowControl w:val="0"/>
      <w:jc w:val="both"/>
    </w:pPr>
  </w:style>
  <w:style w:type="paragraph" w:customStyle="1" w:styleId="27EB6536884B42C6883CBC3713C87CBA3">
    <w:name w:val="27EB6536884B42C6883CBC3713C87CBA3"/>
    <w:rsid w:val="004B1177"/>
    <w:pPr>
      <w:widowControl w:val="0"/>
      <w:jc w:val="both"/>
    </w:pPr>
  </w:style>
  <w:style w:type="paragraph" w:customStyle="1" w:styleId="4E0EF730E4AF44EF91AC7B4C18C4D2953">
    <w:name w:val="4E0EF730E4AF44EF91AC7B4C18C4D2953"/>
    <w:rsid w:val="004B1177"/>
    <w:pPr>
      <w:widowControl w:val="0"/>
      <w:jc w:val="both"/>
    </w:pPr>
  </w:style>
  <w:style w:type="paragraph" w:customStyle="1" w:styleId="776441E91C3441C2818FF310F5C8459D3">
    <w:name w:val="776441E91C3441C2818FF310F5C8459D3"/>
    <w:rsid w:val="004B1177"/>
    <w:pPr>
      <w:widowControl w:val="0"/>
      <w:jc w:val="both"/>
    </w:pPr>
  </w:style>
  <w:style w:type="paragraph" w:customStyle="1" w:styleId="EB916B143C3444109FB88AB9A27B67563">
    <w:name w:val="EB916B143C3444109FB88AB9A27B67563"/>
    <w:rsid w:val="004B1177"/>
    <w:pPr>
      <w:widowControl w:val="0"/>
      <w:jc w:val="both"/>
    </w:pPr>
  </w:style>
  <w:style w:type="paragraph" w:customStyle="1" w:styleId="4C936D27F42640D7AA5883C9723CEE753">
    <w:name w:val="4C936D27F42640D7AA5883C9723CEE753"/>
    <w:rsid w:val="004B1177"/>
    <w:pPr>
      <w:widowControl w:val="0"/>
      <w:jc w:val="both"/>
    </w:pPr>
  </w:style>
  <w:style w:type="paragraph" w:customStyle="1" w:styleId="A11549C0AA124F6CB39179F3E9AE77A53">
    <w:name w:val="A11549C0AA124F6CB39179F3E9AE77A53"/>
    <w:rsid w:val="004B1177"/>
    <w:pPr>
      <w:widowControl w:val="0"/>
      <w:jc w:val="both"/>
    </w:pPr>
  </w:style>
  <w:style w:type="paragraph" w:customStyle="1" w:styleId="004CA933FF08483BB571F61677D226B83">
    <w:name w:val="004CA933FF08483BB571F61677D226B83"/>
    <w:rsid w:val="004B1177"/>
    <w:pPr>
      <w:widowControl w:val="0"/>
      <w:jc w:val="both"/>
    </w:pPr>
  </w:style>
  <w:style w:type="paragraph" w:customStyle="1" w:styleId="F667CE4C4B9B46EDA45009A32FF285453">
    <w:name w:val="F667CE4C4B9B46EDA45009A32FF285453"/>
    <w:rsid w:val="004B1177"/>
    <w:pPr>
      <w:widowControl w:val="0"/>
      <w:jc w:val="both"/>
    </w:pPr>
  </w:style>
  <w:style w:type="paragraph" w:customStyle="1" w:styleId="FCDF063385664E56B0FF388A03461DAC3">
    <w:name w:val="FCDF063385664E56B0FF388A03461DAC3"/>
    <w:rsid w:val="004B1177"/>
    <w:pPr>
      <w:widowControl w:val="0"/>
      <w:jc w:val="both"/>
    </w:pPr>
  </w:style>
  <w:style w:type="paragraph" w:customStyle="1" w:styleId="583552C3F9B94A2F8BAAC48BC044582B3">
    <w:name w:val="583552C3F9B94A2F8BAAC48BC044582B3"/>
    <w:rsid w:val="004B1177"/>
    <w:pPr>
      <w:widowControl w:val="0"/>
      <w:jc w:val="both"/>
    </w:pPr>
  </w:style>
  <w:style w:type="paragraph" w:customStyle="1" w:styleId="965EF6CF91F6483589EBCF1EEB5618513">
    <w:name w:val="965EF6CF91F6483589EBCF1EEB5618513"/>
    <w:rsid w:val="004B1177"/>
    <w:pPr>
      <w:widowControl w:val="0"/>
      <w:jc w:val="both"/>
    </w:pPr>
  </w:style>
  <w:style w:type="paragraph" w:customStyle="1" w:styleId="06BA2C57760140BB8C3CC8D872164E033">
    <w:name w:val="06BA2C57760140BB8C3CC8D872164E033"/>
    <w:rsid w:val="004B1177"/>
    <w:pPr>
      <w:widowControl w:val="0"/>
      <w:jc w:val="both"/>
    </w:pPr>
  </w:style>
  <w:style w:type="paragraph" w:customStyle="1" w:styleId="164C1BFFACA848ED973B72D7E7C0E7E43">
    <w:name w:val="164C1BFFACA848ED973B72D7E7C0E7E43"/>
    <w:rsid w:val="004B1177"/>
    <w:pPr>
      <w:widowControl w:val="0"/>
      <w:jc w:val="both"/>
    </w:pPr>
  </w:style>
  <w:style w:type="paragraph" w:customStyle="1" w:styleId="0779E742CA104075A8E42423EB3897063">
    <w:name w:val="0779E742CA104075A8E42423EB3897063"/>
    <w:rsid w:val="004B1177"/>
    <w:pPr>
      <w:widowControl w:val="0"/>
      <w:jc w:val="both"/>
    </w:pPr>
  </w:style>
  <w:style w:type="paragraph" w:customStyle="1" w:styleId="DD9A479D17F74EA285789C6E6D3637183">
    <w:name w:val="DD9A479D17F74EA285789C6E6D3637183"/>
    <w:rsid w:val="004B1177"/>
    <w:pPr>
      <w:widowControl w:val="0"/>
      <w:jc w:val="both"/>
    </w:pPr>
  </w:style>
  <w:style w:type="paragraph" w:customStyle="1" w:styleId="5A485028CF6547C0BD78A413D55377383">
    <w:name w:val="5A485028CF6547C0BD78A413D55377383"/>
    <w:rsid w:val="004B1177"/>
    <w:pPr>
      <w:widowControl w:val="0"/>
      <w:jc w:val="both"/>
    </w:pPr>
  </w:style>
  <w:style w:type="paragraph" w:customStyle="1" w:styleId="51BEB4D2FEDE48D5A285E8B4672C87543">
    <w:name w:val="51BEB4D2FEDE48D5A285E8B4672C87543"/>
    <w:rsid w:val="004B1177"/>
    <w:pPr>
      <w:widowControl w:val="0"/>
      <w:jc w:val="both"/>
    </w:pPr>
  </w:style>
  <w:style w:type="paragraph" w:customStyle="1" w:styleId="35083A0849854EF1B860C85E093B73903">
    <w:name w:val="35083A0849854EF1B860C85E093B73903"/>
    <w:rsid w:val="004B1177"/>
    <w:pPr>
      <w:widowControl w:val="0"/>
      <w:jc w:val="both"/>
    </w:pPr>
  </w:style>
  <w:style w:type="paragraph" w:customStyle="1" w:styleId="5DF146966FA34CF8BBBD9A06D482B0803">
    <w:name w:val="5DF146966FA34CF8BBBD9A06D482B0803"/>
    <w:rsid w:val="004B1177"/>
    <w:pPr>
      <w:widowControl w:val="0"/>
      <w:jc w:val="both"/>
    </w:pPr>
  </w:style>
  <w:style w:type="paragraph" w:customStyle="1" w:styleId="28689FE6B51E4CB6BDD27A2FFBF230673">
    <w:name w:val="28689FE6B51E4CB6BDD27A2FFBF230673"/>
    <w:rsid w:val="004B1177"/>
    <w:pPr>
      <w:widowControl w:val="0"/>
      <w:jc w:val="both"/>
    </w:pPr>
  </w:style>
  <w:style w:type="paragraph" w:customStyle="1" w:styleId="BB836FA94BE943FDA97339BD3529C8883">
    <w:name w:val="BB836FA94BE943FDA97339BD3529C8883"/>
    <w:rsid w:val="004B1177"/>
    <w:pPr>
      <w:widowControl w:val="0"/>
      <w:jc w:val="both"/>
    </w:pPr>
  </w:style>
  <w:style w:type="paragraph" w:customStyle="1" w:styleId="44B1C2DC8F9740F0B8ADBC1F472ABEB83">
    <w:name w:val="44B1C2DC8F9740F0B8ADBC1F472ABEB83"/>
    <w:rsid w:val="004B1177"/>
    <w:pPr>
      <w:widowControl w:val="0"/>
      <w:jc w:val="both"/>
    </w:pPr>
  </w:style>
  <w:style w:type="paragraph" w:customStyle="1" w:styleId="6D60C2999BB6426480DC7E23EF27D5793">
    <w:name w:val="6D60C2999BB6426480DC7E23EF27D5793"/>
    <w:rsid w:val="004B1177"/>
    <w:pPr>
      <w:widowControl w:val="0"/>
      <w:jc w:val="both"/>
    </w:pPr>
  </w:style>
  <w:style w:type="paragraph" w:customStyle="1" w:styleId="231A90429B6B4B19948E008E4964D6673">
    <w:name w:val="231A90429B6B4B19948E008E4964D6673"/>
    <w:rsid w:val="004B1177"/>
    <w:pPr>
      <w:widowControl w:val="0"/>
      <w:jc w:val="both"/>
    </w:pPr>
  </w:style>
  <w:style w:type="paragraph" w:customStyle="1" w:styleId="6F7F65585CDD49CFA03BD6D513191EDC3">
    <w:name w:val="6F7F65585CDD49CFA03BD6D513191EDC3"/>
    <w:rsid w:val="004B1177"/>
    <w:pPr>
      <w:widowControl w:val="0"/>
      <w:jc w:val="both"/>
    </w:pPr>
  </w:style>
  <w:style w:type="paragraph" w:customStyle="1" w:styleId="73CC1FD2FF7D4719B24A9B1DF9EEB6223">
    <w:name w:val="73CC1FD2FF7D4719B24A9B1DF9EEB6223"/>
    <w:rsid w:val="004B1177"/>
    <w:pPr>
      <w:widowControl w:val="0"/>
      <w:jc w:val="both"/>
    </w:pPr>
  </w:style>
  <w:style w:type="paragraph" w:customStyle="1" w:styleId="8A26A271924A4DA1A0D484EC34B756383">
    <w:name w:val="8A26A271924A4DA1A0D484EC34B756383"/>
    <w:rsid w:val="004B1177"/>
    <w:pPr>
      <w:widowControl w:val="0"/>
      <w:jc w:val="both"/>
    </w:pPr>
  </w:style>
  <w:style w:type="paragraph" w:customStyle="1" w:styleId="7B87784F757B4E08A77AC6FA92A98D283">
    <w:name w:val="7B87784F757B4E08A77AC6FA92A98D283"/>
    <w:rsid w:val="004B1177"/>
    <w:pPr>
      <w:widowControl w:val="0"/>
      <w:jc w:val="both"/>
    </w:pPr>
  </w:style>
  <w:style w:type="paragraph" w:customStyle="1" w:styleId="481BE1E620A040D6A9D2ABE73528AAE31">
    <w:name w:val="481BE1E620A040D6A9D2ABE73528AAE31"/>
    <w:rsid w:val="004B1177"/>
    <w:pPr>
      <w:widowControl w:val="0"/>
      <w:jc w:val="both"/>
    </w:pPr>
  </w:style>
  <w:style w:type="paragraph" w:customStyle="1" w:styleId="3B63E4E8BE9D4A488EB1D0DCE38CF7513">
    <w:name w:val="3B63E4E8BE9D4A488EB1D0DCE38CF7513"/>
    <w:rsid w:val="004B1177"/>
    <w:pPr>
      <w:widowControl w:val="0"/>
      <w:jc w:val="both"/>
    </w:pPr>
  </w:style>
  <w:style w:type="paragraph" w:customStyle="1" w:styleId="7D20C5DDB96D4C609FB947989B2F53974">
    <w:name w:val="7D20C5DDB96D4C609FB947989B2F53974"/>
    <w:rsid w:val="004B1177"/>
    <w:pPr>
      <w:widowControl w:val="0"/>
      <w:jc w:val="both"/>
    </w:pPr>
  </w:style>
  <w:style w:type="paragraph" w:customStyle="1" w:styleId="D86DECD72EA54A4A8D7E9E78E06C30F84">
    <w:name w:val="D86DECD72EA54A4A8D7E9E78E06C30F84"/>
    <w:rsid w:val="004B1177"/>
    <w:pPr>
      <w:widowControl w:val="0"/>
      <w:jc w:val="both"/>
    </w:pPr>
  </w:style>
  <w:style w:type="paragraph" w:customStyle="1" w:styleId="6E18070E939A459CA499B4E185AB57704">
    <w:name w:val="6E18070E939A459CA499B4E185AB57704"/>
    <w:rsid w:val="004B1177"/>
    <w:pPr>
      <w:widowControl w:val="0"/>
      <w:jc w:val="both"/>
    </w:pPr>
  </w:style>
  <w:style w:type="paragraph" w:customStyle="1" w:styleId="A4C56C6C0647444DAB184201ECDA14E54">
    <w:name w:val="A4C56C6C0647444DAB184201ECDA14E54"/>
    <w:rsid w:val="004B1177"/>
    <w:pPr>
      <w:widowControl w:val="0"/>
      <w:jc w:val="both"/>
    </w:pPr>
  </w:style>
  <w:style w:type="paragraph" w:customStyle="1" w:styleId="F96EA345D28D4454BA29E85F52AE860C3">
    <w:name w:val="F96EA345D28D4454BA29E85F52AE860C3"/>
    <w:rsid w:val="004B1177"/>
    <w:pPr>
      <w:widowControl w:val="0"/>
      <w:jc w:val="both"/>
    </w:pPr>
  </w:style>
  <w:style w:type="paragraph" w:customStyle="1" w:styleId="9B5A7EEE625E4B23BE42772351CF4EF14">
    <w:name w:val="9B5A7EEE625E4B23BE42772351CF4EF14"/>
    <w:rsid w:val="004B1177"/>
    <w:pPr>
      <w:widowControl w:val="0"/>
      <w:jc w:val="both"/>
    </w:pPr>
  </w:style>
  <w:style w:type="paragraph" w:customStyle="1" w:styleId="1D98361582624256B8EF1F8C1B8F3C0D4">
    <w:name w:val="1D98361582624256B8EF1F8C1B8F3C0D4"/>
    <w:rsid w:val="004B1177"/>
    <w:pPr>
      <w:widowControl w:val="0"/>
      <w:jc w:val="both"/>
    </w:pPr>
  </w:style>
  <w:style w:type="paragraph" w:customStyle="1" w:styleId="F776F23D91F940EEB5CF801B81F2460A4">
    <w:name w:val="F776F23D91F940EEB5CF801B81F2460A4"/>
    <w:rsid w:val="004B1177"/>
    <w:pPr>
      <w:widowControl w:val="0"/>
      <w:jc w:val="both"/>
    </w:pPr>
  </w:style>
  <w:style w:type="paragraph" w:customStyle="1" w:styleId="BED39F2147144F519552724D82687BE34">
    <w:name w:val="BED39F2147144F519552724D82687BE34"/>
    <w:rsid w:val="004B1177"/>
    <w:pPr>
      <w:widowControl w:val="0"/>
      <w:jc w:val="both"/>
    </w:pPr>
  </w:style>
  <w:style w:type="paragraph" w:customStyle="1" w:styleId="A50F5B847A7444CD8789127C8AAE90474">
    <w:name w:val="A50F5B847A7444CD8789127C8AAE90474"/>
    <w:rsid w:val="004B1177"/>
    <w:pPr>
      <w:widowControl w:val="0"/>
      <w:jc w:val="both"/>
    </w:pPr>
  </w:style>
  <w:style w:type="paragraph" w:customStyle="1" w:styleId="604F0001EC6C41548232D6B4768583294">
    <w:name w:val="604F0001EC6C41548232D6B4768583294"/>
    <w:rsid w:val="004B1177"/>
    <w:pPr>
      <w:widowControl w:val="0"/>
      <w:jc w:val="both"/>
    </w:pPr>
  </w:style>
  <w:style w:type="paragraph" w:customStyle="1" w:styleId="64D433BBB07F4051AEB87357241C1A564">
    <w:name w:val="64D433BBB07F4051AEB87357241C1A564"/>
    <w:rsid w:val="004B1177"/>
    <w:pPr>
      <w:widowControl w:val="0"/>
      <w:jc w:val="both"/>
    </w:pPr>
  </w:style>
  <w:style w:type="paragraph" w:customStyle="1" w:styleId="8964C894ADEC4803AFF5ECA286697FBB4">
    <w:name w:val="8964C894ADEC4803AFF5ECA286697FBB4"/>
    <w:rsid w:val="004B1177"/>
    <w:pPr>
      <w:widowControl w:val="0"/>
      <w:jc w:val="both"/>
    </w:pPr>
  </w:style>
  <w:style w:type="paragraph" w:customStyle="1" w:styleId="497949644A8D443680F938649795D7E84">
    <w:name w:val="497949644A8D443680F938649795D7E84"/>
    <w:rsid w:val="004B1177"/>
    <w:pPr>
      <w:widowControl w:val="0"/>
      <w:jc w:val="both"/>
    </w:pPr>
  </w:style>
  <w:style w:type="paragraph" w:customStyle="1" w:styleId="85B7F1A1E3DD406DA47C970CC5103C364">
    <w:name w:val="85B7F1A1E3DD406DA47C970CC5103C364"/>
    <w:rsid w:val="004B1177"/>
    <w:pPr>
      <w:widowControl w:val="0"/>
      <w:jc w:val="both"/>
    </w:pPr>
  </w:style>
  <w:style w:type="paragraph" w:customStyle="1" w:styleId="450D72BAE4924BFAA14AB97D159FF45D4">
    <w:name w:val="450D72BAE4924BFAA14AB97D159FF45D4"/>
    <w:rsid w:val="004B1177"/>
    <w:pPr>
      <w:widowControl w:val="0"/>
      <w:jc w:val="both"/>
    </w:pPr>
  </w:style>
  <w:style w:type="paragraph" w:customStyle="1" w:styleId="CFBBC72720EC4426ABD5F4ECDA701F354">
    <w:name w:val="CFBBC72720EC4426ABD5F4ECDA701F354"/>
    <w:rsid w:val="004B1177"/>
    <w:pPr>
      <w:widowControl w:val="0"/>
      <w:jc w:val="both"/>
    </w:pPr>
  </w:style>
  <w:style w:type="paragraph" w:customStyle="1" w:styleId="4D74D17D14874967BA468180398702584">
    <w:name w:val="4D74D17D14874967BA468180398702584"/>
    <w:rsid w:val="004B1177"/>
    <w:pPr>
      <w:widowControl w:val="0"/>
      <w:jc w:val="both"/>
    </w:pPr>
  </w:style>
  <w:style w:type="paragraph" w:customStyle="1" w:styleId="A5E01E98D4F34E17B23C63FDA20833694">
    <w:name w:val="A5E01E98D4F34E17B23C63FDA20833694"/>
    <w:rsid w:val="004B1177"/>
    <w:pPr>
      <w:widowControl w:val="0"/>
      <w:jc w:val="both"/>
    </w:pPr>
  </w:style>
  <w:style w:type="paragraph" w:customStyle="1" w:styleId="EB997C782AED4F999D0FAD39FCF4E2654">
    <w:name w:val="EB997C782AED4F999D0FAD39FCF4E2654"/>
    <w:rsid w:val="004B1177"/>
    <w:pPr>
      <w:widowControl w:val="0"/>
      <w:jc w:val="both"/>
    </w:pPr>
  </w:style>
  <w:style w:type="paragraph" w:customStyle="1" w:styleId="7AEA6855CD8647998AA252D2531947B34">
    <w:name w:val="7AEA6855CD8647998AA252D2531947B34"/>
    <w:rsid w:val="004B1177"/>
    <w:pPr>
      <w:widowControl w:val="0"/>
      <w:jc w:val="both"/>
    </w:pPr>
  </w:style>
  <w:style w:type="paragraph" w:customStyle="1" w:styleId="63BEDF80BFD2437F972E15CE4181E18A4">
    <w:name w:val="63BEDF80BFD2437F972E15CE4181E18A4"/>
    <w:rsid w:val="004B1177"/>
    <w:pPr>
      <w:widowControl w:val="0"/>
      <w:jc w:val="both"/>
    </w:pPr>
  </w:style>
  <w:style w:type="paragraph" w:customStyle="1" w:styleId="7505E96E89B04A2A837DB4E8816B2F6B2">
    <w:name w:val="7505E96E89B04A2A837DB4E8816B2F6B2"/>
    <w:rsid w:val="004B1177"/>
    <w:pPr>
      <w:widowControl w:val="0"/>
      <w:jc w:val="both"/>
    </w:pPr>
  </w:style>
  <w:style w:type="paragraph" w:customStyle="1" w:styleId="AC442B2A3F6445FA9C1848CAE123A0684">
    <w:name w:val="AC442B2A3F6445FA9C1848CAE123A0684"/>
    <w:rsid w:val="004B1177"/>
    <w:pPr>
      <w:widowControl w:val="0"/>
      <w:jc w:val="both"/>
    </w:pPr>
  </w:style>
  <w:style w:type="paragraph" w:customStyle="1" w:styleId="6E8301D4076C47C48695044C9EE48D9E4">
    <w:name w:val="6E8301D4076C47C48695044C9EE48D9E4"/>
    <w:rsid w:val="004B1177"/>
    <w:pPr>
      <w:widowControl w:val="0"/>
      <w:jc w:val="both"/>
    </w:pPr>
  </w:style>
  <w:style w:type="paragraph" w:customStyle="1" w:styleId="6F0D8010D00F45FBACB35E77BC15283D4">
    <w:name w:val="6F0D8010D00F45FBACB35E77BC15283D4"/>
    <w:rsid w:val="004B1177"/>
    <w:pPr>
      <w:widowControl w:val="0"/>
      <w:jc w:val="both"/>
    </w:pPr>
  </w:style>
  <w:style w:type="paragraph" w:customStyle="1" w:styleId="FC8363D2DF304F4F81E4B95C87E3A18B4">
    <w:name w:val="FC8363D2DF304F4F81E4B95C87E3A18B4"/>
    <w:rsid w:val="004B1177"/>
    <w:pPr>
      <w:widowControl w:val="0"/>
      <w:jc w:val="both"/>
    </w:pPr>
  </w:style>
  <w:style w:type="paragraph" w:customStyle="1" w:styleId="694F54D7BD3C420892F280EA84561E424">
    <w:name w:val="694F54D7BD3C420892F280EA84561E424"/>
    <w:rsid w:val="004B1177"/>
    <w:pPr>
      <w:widowControl w:val="0"/>
      <w:jc w:val="both"/>
    </w:pPr>
  </w:style>
  <w:style w:type="paragraph" w:customStyle="1" w:styleId="75DB56006FE8455082E7D9A756B5885C4">
    <w:name w:val="75DB56006FE8455082E7D9A756B5885C4"/>
    <w:rsid w:val="004B1177"/>
    <w:pPr>
      <w:widowControl w:val="0"/>
      <w:jc w:val="both"/>
    </w:pPr>
  </w:style>
  <w:style w:type="paragraph" w:customStyle="1" w:styleId="E9EDD3D57AF7480EA6524DF6BDEF81FB4">
    <w:name w:val="E9EDD3D57AF7480EA6524DF6BDEF81FB4"/>
    <w:rsid w:val="004B1177"/>
    <w:pPr>
      <w:widowControl w:val="0"/>
      <w:jc w:val="both"/>
    </w:pPr>
  </w:style>
  <w:style w:type="paragraph" w:customStyle="1" w:styleId="757E03880BE44871B92530147ACA46CA4">
    <w:name w:val="757E03880BE44871B92530147ACA46CA4"/>
    <w:rsid w:val="004B1177"/>
    <w:pPr>
      <w:widowControl w:val="0"/>
      <w:jc w:val="both"/>
    </w:pPr>
  </w:style>
  <w:style w:type="paragraph" w:customStyle="1" w:styleId="D63EC9567DD645B5978B0407E412592C4">
    <w:name w:val="D63EC9567DD645B5978B0407E412592C4"/>
    <w:rsid w:val="004B1177"/>
    <w:pPr>
      <w:widowControl w:val="0"/>
      <w:jc w:val="both"/>
    </w:pPr>
  </w:style>
  <w:style w:type="paragraph" w:customStyle="1" w:styleId="FBE30A9AA0174F0FA1454E08677AC5714">
    <w:name w:val="FBE30A9AA0174F0FA1454E08677AC5714"/>
    <w:rsid w:val="004B1177"/>
    <w:pPr>
      <w:widowControl w:val="0"/>
      <w:jc w:val="both"/>
    </w:pPr>
  </w:style>
  <w:style w:type="paragraph" w:customStyle="1" w:styleId="7D0D544BF67C4FCFBD4C7E80B423E6F24">
    <w:name w:val="7D0D544BF67C4FCFBD4C7E80B423E6F24"/>
    <w:rsid w:val="004B1177"/>
    <w:pPr>
      <w:widowControl w:val="0"/>
      <w:jc w:val="both"/>
    </w:pPr>
  </w:style>
  <w:style w:type="paragraph" w:customStyle="1" w:styleId="FF6C237618D94DC68AB0636E6F942EAF4">
    <w:name w:val="FF6C237618D94DC68AB0636E6F942EAF4"/>
    <w:rsid w:val="004B1177"/>
    <w:pPr>
      <w:widowControl w:val="0"/>
      <w:jc w:val="both"/>
    </w:pPr>
  </w:style>
  <w:style w:type="paragraph" w:customStyle="1" w:styleId="C9679730E5C34D78801C982DA73EEF214">
    <w:name w:val="C9679730E5C34D78801C982DA73EEF214"/>
    <w:rsid w:val="004B1177"/>
    <w:pPr>
      <w:widowControl w:val="0"/>
      <w:jc w:val="both"/>
    </w:pPr>
  </w:style>
  <w:style w:type="paragraph" w:customStyle="1" w:styleId="F420821572D24D56BF50BF2D176FF51B4">
    <w:name w:val="F420821572D24D56BF50BF2D176FF51B4"/>
    <w:rsid w:val="004B1177"/>
    <w:pPr>
      <w:widowControl w:val="0"/>
      <w:jc w:val="both"/>
    </w:pPr>
  </w:style>
  <w:style w:type="paragraph" w:customStyle="1" w:styleId="6A917430EF8741B6993E51D54C4B49D84">
    <w:name w:val="6A917430EF8741B6993E51D54C4B49D84"/>
    <w:rsid w:val="004B1177"/>
    <w:pPr>
      <w:widowControl w:val="0"/>
      <w:jc w:val="both"/>
    </w:pPr>
  </w:style>
  <w:style w:type="paragraph" w:customStyle="1" w:styleId="03ED4C2CA944470085CFADF9FA82900E4">
    <w:name w:val="03ED4C2CA944470085CFADF9FA82900E4"/>
    <w:rsid w:val="004B1177"/>
    <w:pPr>
      <w:widowControl w:val="0"/>
      <w:jc w:val="both"/>
    </w:pPr>
  </w:style>
  <w:style w:type="paragraph" w:customStyle="1" w:styleId="5B9E14952E1F41B4813E53FFBAED28164">
    <w:name w:val="5B9E14952E1F41B4813E53FFBAED28164"/>
    <w:rsid w:val="004B1177"/>
    <w:pPr>
      <w:widowControl w:val="0"/>
      <w:jc w:val="both"/>
    </w:pPr>
  </w:style>
  <w:style w:type="paragraph" w:customStyle="1" w:styleId="42F4175275DA4428806E94CFCF1EF40D4">
    <w:name w:val="42F4175275DA4428806E94CFCF1EF40D4"/>
    <w:rsid w:val="004B1177"/>
    <w:pPr>
      <w:widowControl w:val="0"/>
      <w:jc w:val="both"/>
    </w:pPr>
  </w:style>
  <w:style w:type="paragraph" w:customStyle="1" w:styleId="C130886CF3114F398B3ECE95021E61784">
    <w:name w:val="C130886CF3114F398B3ECE95021E61784"/>
    <w:rsid w:val="004B1177"/>
    <w:pPr>
      <w:widowControl w:val="0"/>
      <w:jc w:val="both"/>
    </w:pPr>
  </w:style>
  <w:style w:type="paragraph" w:customStyle="1" w:styleId="1627328FCB034B5D942A32C992F19B994">
    <w:name w:val="1627328FCB034B5D942A32C992F19B994"/>
    <w:rsid w:val="004B1177"/>
    <w:pPr>
      <w:widowControl w:val="0"/>
      <w:jc w:val="both"/>
    </w:pPr>
  </w:style>
  <w:style w:type="paragraph" w:customStyle="1" w:styleId="8D8D480B154A43B48BF2AA4E8BC3ADA84">
    <w:name w:val="8D8D480B154A43B48BF2AA4E8BC3ADA84"/>
    <w:rsid w:val="004B1177"/>
    <w:pPr>
      <w:widowControl w:val="0"/>
      <w:jc w:val="both"/>
    </w:pPr>
  </w:style>
  <w:style w:type="paragraph" w:customStyle="1" w:styleId="9819D2007303425FA717A090E953873B4">
    <w:name w:val="9819D2007303425FA717A090E953873B4"/>
    <w:rsid w:val="004B1177"/>
    <w:pPr>
      <w:widowControl w:val="0"/>
      <w:jc w:val="both"/>
    </w:pPr>
  </w:style>
  <w:style w:type="paragraph" w:customStyle="1" w:styleId="78F58B99014C4AC393E3BB4CE1BDAF1E4">
    <w:name w:val="78F58B99014C4AC393E3BB4CE1BDAF1E4"/>
    <w:rsid w:val="004B1177"/>
    <w:pPr>
      <w:widowControl w:val="0"/>
      <w:jc w:val="both"/>
    </w:pPr>
  </w:style>
  <w:style w:type="paragraph" w:customStyle="1" w:styleId="20930FB2DAD84EF3868E28447A3B9C2A4">
    <w:name w:val="20930FB2DAD84EF3868E28447A3B9C2A4"/>
    <w:rsid w:val="004B1177"/>
    <w:pPr>
      <w:widowControl w:val="0"/>
      <w:jc w:val="both"/>
    </w:pPr>
  </w:style>
  <w:style w:type="paragraph" w:customStyle="1" w:styleId="6D6F77130A164A6D855D4F39CD448E224">
    <w:name w:val="6D6F77130A164A6D855D4F39CD448E224"/>
    <w:rsid w:val="004B1177"/>
    <w:pPr>
      <w:widowControl w:val="0"/>
      <w:jc w:val="both"/>
    </w:pPr>
  </w:style>
  <w:style w:type="paragraph" w:customStyle="1" w:styleId="BD39FEF0031B402E99AE31F8B16B94904">
    <w:name w:val="BD39FEF0031B402E99AE31F8B16B94904"/>
    <w:rsid w:val="004B1177"/>
    <w:pPr>
      <w:widowControl w:val="0"/>
      <w:jc w:val="both"/>
    </w:pPr>
  </w:style>
  <w:style w:type="paragraph" w:customStyle="1" w:styleId="B9AC997E7AC04564B481830B7671C9AD4">
    <w:name w:val="B9AC997E7AC04564B481830B7671C9AD4"/>
    <w:rsid w:val="004B1177"/>
    <w:pPr>
      <w:widowControl w:val="0"/>
      <w:jc w:val="both"/>
    </w:pPr>
  </w:style>
  <w:style w:type="paragraph" w:customStyle="1" w:styleId="36389B22B3FA4C2B8FB7826572CD3B894">
    <w:name w:val="36389B22B3FA4C2B8FB7826572CD3B894"/>
    <w:rsid w:val="004B1177"/>
    <w:pPr>
      <w:widowControl w:val="0"/>
      <w:jc w:val="both"/>
    </w:pPr>
  </w:style>
  <w:style w:type="paragraph" w:customStyle="1" w:styleId="22DEC12EF8CA4008ABA0D197CB59DB894">
    <w:name w:val="22DEC12EF8CA4008ABA0D197CB59DB894"/>
    <w:rsid w:val="004B1177"/>
    <w:pPr>
      <w:widowControl w:val="0"/>
      <w:jc w:val="both"/>
    </w:pPr>
  </w:style>
  <w:style w:type="paragraph" w:customStyle="1" w:styleId="458FED72C9FE47909A35C9B3B0A648374">
    <w:name w:val="458FED72C9FE47909A35C9B3B0A648374"/>
    <w:rsid w:val="004B1177"/>
    <w:pPr>
      <w:widowControl w:val="0"/>
      <w:jc w:val="both"/>
    </w:pPr>
  </w:style>
  <w:style w:type="paragraph" w:customStyle="1" w:styleId="E540858048A64798BA3CAEAA0E75CC084">
    <w:name w:val="E540858048A64798BA3CAEAA0E75CC084"/>
    <w:rsid w:val="004B1177"/>
    <w:pPr>
      <w:widowControl w:val="0"/>
      <w:jc w:val="both"/>
    </w:pPr>
  </w:style>
  <w:style w:type="paragraph" w:customStyle="1" w:styleId="3FBCEE699A3C400885B384919ACD83354">
    <w:name w:val="3FBCEE699A3C400885B384919ACD83354"/>
    <w:rsid w:val="004B1177"/>
    <w:pPr>
      <w:widowControl w:val="0"/>
      <w:jc w:val="both"/>
    </w:pPr>
  </w:style>
  <w:style w:type="paragraph" w:customStyle="1" w:styleId="590F22AB55FF49D2B81784944CA6E4524">
    <w:name w:val="590F22AB55FF49D2B81784944CA6E4524"/>
    <w:rsid w:val="004B1177"/>
    <w:pPr>
      <w:widowControl w:val="0"/>
      <w:jc w:val="both"/>
    </w:pPr>
  </w:style>
  <w:style w:type="paragraph" w:customStyle="1" w:styleId="A003CB66E3E0427AA1ECE1B920DE1DCC4">
    <w:name w:val="A003CB66E3E0427AA1ECE1B920DE1DCC4"/>
    <w:rsid w:val="004B1177"/>
    <w:pPr>
      <w:widowControl w:val="0"/>
      <w:jc w:val="both"/>
    </w:pPr>
  </w:style>
  <w:style w:type="paragraph" w:customStyle="1" w:styleId="2ADD1E2F96894138B75E07A3DF5ECB284">
    <w:name w:val="2ADD1E2F96894138B75E07A3DF5ECB284"/>
    <w:rsid w:val="004B1177"/>
    <w:pPr>
      <w:widowControl w:val="0"/>
      <w:jc w:val="both"/>
    </w:pPr>
  </w:style>
  <w:style w:type="paragraph" w:customStyle="1" w:styleId="896B1927C14E45D19B9FF26FFC4B8AB74">
    <w:name w:val="896B1927C14E45D19B9FF26FFC4B8AB74"/>
    <w:rsid w:val="004B1177"/>
    <w:pPr>
      <w:widowControl w:val="0"/>
      <w:jc w:val="both"/>
    </w:pPr>
  </w:style>
  <w:style w:type="paragraph" w:customStyle="1" w:styleId="DA8B200C92AB43288544E2C2D83F7C204">
    <w:name w:val="DA8B200C92AB43288544E2C2D83F7C204"/>
    <w:rsid w:val="004B1177"/>
    <w:pPr>
      <w:widowControl w:val="0"/>
      <w:jc w:val="both"/>
    </w:pPr>
  </w:style>
  <w:style w:type="paragraph" w:customStyle="1" w:styleId="094009ABF10844AAB0BA9C80D60702504">
    <w:name w:val="094009ABF10844AAB0BA9C80D60702504"/>
    <w:rsid w:val="004B1177"/>
    <w:pPr>
      <w:widowControl w:val="0"/>
      <w:jc w:val="both"/>
    </w:pPr>
  </w:style>
  <w:style w:type="paragraph" w:customStyle="1" w:styleId="8CCFCCB78A354926A75AE57657278D694">
    <w:name w:val="8CCFCCB78A354926A75AE57657278D694"/>
    <w:rsid w:val="004B1177"/>
    <w:pPr>
      <w:widowControl w:val="0"/>
      <w:jc w:val="both"/>
    </w:pPr>
  </w:style>
  <w:style w:type="paragraph" w:customStyle="1" w:styleId="61E19D8AA4A34B6994BE4DDCFC94CFE44">
    <w:name w:val="61E19D8AA4A34B6994BE4DDCFC94CFE44"/>
    <w:rsid w:val="004B1177"/>
    <w:pPr>
      <w:widowControl w:val="0"/>
      <w:jc w:val="both"/>
    </w:pPr>
  </w:style>
  <w:style w:type="paragraph" w:customStyle="1" w:styleId="EA7E6395849E45A6AD39ADAE3568A1A64">
    <w:name w:val="EA7E6395849E45A6AD39ADAE3568A1A64"/>
    <w:rsid w:val="004B1177"/>
    <w:pPr>
      <w:widowControl w:val="0"/>
      <w:jc w:val="both"/>
    </w:pPr>
  </w:style>
  <w:style w:type="paragraph" w:customStyle="1" w:styleId="7D6B6F44092A460C9EF48F5D2AC2863B4">
    <w:name w:val="7D6B6F44092A460C9EF48F5D2AC2863B4"/>
    <w:rsid w:val="004B1177"/>
    <w:pPr>
      <w:widowControl w:val="0"/>
      <w:jc w:val="both"/>
    </w:pPr>
  </w:style>
  <w:style w:type="paragraph" w:customStyle="1" w:styleId="5C0B579F2DFB472C9C14D022ACC8D3DA4">
    <w:name w:val="5C0B579F2DFB472C9C14D022ACC8D3DA4"/>
    <w:rsid w:val="004B1177"/>
    <w:pPr>
      <w:widowControl w:val="0"/>
      <w:jc w:val="both"/>
    </w:pPr>
  </w:style>
  <w:style w:type="paragraph" w:customStyle="1" w:styleId="27EB6536884B42C6883CBC3713C87CBA4">
    <w:name w:val="27EB6536884B42C6883CBC3713C87CBA4"/>
    <w:rsid w:val="004B1177"/>
    <w:pPr>
      <w:widowControl w:val="0"/>
      <w:jc w:val="both"/>
    </w:pPr>
  </w:style>
  <w:style w:type="paragraph" w:customStyle="1" w:styleId="4E0EF730E4AF44EF91AC7B4C18C4D2954">
    <w:name w:val="4E0EF730E4AF44EF91AC7B4C18C4D2954"/>
    <w:rsid w:val="004B1177"/>
    <w:pPr>
      <w:widowControl w:val="0"/>
      <w:jc w:val="both"/>
    </w:pPr>
  </w:style>
  <w:style w:type="paragraph" w:customStyle="1" w:styleId="776441E91C3441C2818FF310F5C8459D4">
    <w:name w:val="776441E91C3441C2818FF310F5C8459D4"/>
    <w:rsid w:val="004B1177"/>
    <w:pPr>
      <w:widowControl w:val="0"/>
      <w:jc w:val="both"/>
    </w:pPr>
  </w:style>
  <w:style w:type="paragraph" w:customStyle="1" w:styleId="EB916B143C3444109FB88AB9A27B67564">
    <w:name w:val="EB916B143C3444109FB88AB9A27B67564"/>
    <w:rsid w:val="004B1177"/>
    <w:pPr>
      <w:widowControl w:val="0"/>
      <w:jc w:val="both"/>
    </w:pPr>
  </w:style>
  <w:style w:type="paragraph" w:customStyle="1" w:styleId="4C936D27F42640D7AA5883C9723CEE754">
    <w:name w:val="4C936D27F42640D7AA5883C9723CEE754"/>
    <w:rsid w:val="004B1177"/>
    <w:pPr>
      <w:widowControl w:val="0"/>
      <w:jc w:val="both"/>
    </w:pPr>
  </w:style>
  <w:style w:type="paragraph" w:customStyle="1" w:styleId="A11549C0AA124F6CB39179F3E9AE77A54">
    <w:name w:val="A11549C0AA124F6CB39179F3E9AE77A54"/>
    <w:rsid w:val="004B1177"/>
    <w:pPr>
      <w:widowControl w:val="0"/>
      <w:jc w:val="both"/>
    </w:pPr>
  </w:style>
  <w:style w:type="paragraph" w:customStyle="1" w:styleId="004CA933FF08483BB571F61677D226B84">
    <w:name w:val="004CA933FF08483BB571F61677D226B84"/>
    <w:rsid w:val="004B1177"/>
    <w:pPr>
      <w:widowControl w:val="0"/>
      <w:jc w:val="both"/>
    </w:pPr>
  </w:style>
  <w:style w:type="paragraph" w:customStyle="1" w:styleId="F667CE4C4B9B46EDA45009A32FF285454">
    <w:name w:val="F667CE4C4B9B46EDA45009A32FF285454"/>
    <w:rsid w:val="004B1177"/>
    <w:pPr>
      <w:widowControl w:val="0"/>
      <w:jc w:val="both"/>
    </w:pPr>
  </w:style>
  <w:style w:type="paragraph" w:customStyle="1" w:styleId="FCDF063385664E56B0FF388A03461DAC4">
    <w:name w:val="FCDF063385664E56B0FF388A03461DAC4"/>
    <w:rsid w:val="004B1177"/>
    <w:pPr>
      <w:widowControl w:val="0"/>
      <w:jc w:val="both"/>
    </w:pPr>
  </w:style>
  <w:style w:type="paragraph" w:customStyle="1" w:styleId="583552C3F9B94A2F8BAAC48BC044582B4">
    <w:name w:val="583552C3F9B94A2F8BAAC48BC044582B4"/>
    <w:rsid w:val="004B1177"/>
    <w:pPr>
      <w:widowControl w:val="0"/>
      <w:jc w:val="both"/>
    </w:pPr>
  </w:style>
  <w:style w:type="paragraph" w:customStyle="1" w:styleId="965EF6CF91F6483589EBCF1EEB5618514">
    <w:name w:val="965EF6CF91F6483589EBCF1EEB5618514"/>
    <w:rsid w:val="004B1177"/>
    <w:pPr>
      <w:widowControl w:val="0"/>
      <w:jc w:val="both"/>
    </w:pPr>
  </w:style>
  <w:style w:type="paragraph" w:customStyle="1" w:styleId="06BA2C57760140BB8C3CC8D872164E034">
    <w:name w:val="06BA2C57760140BB8C3CC8D872164E034"/>
    <w:rsid w:val="004B1177"/>
    <w:pPr>
      <w:widowControl w:val="0"/>
      <w:jc w:val="both"/>
    </w:pPr>
  </w:style>
  <w:style w:type="paragraph" w:customStyle="1" w:styleId="164C1BFFACA848ED973B72D7E7C0E7E44">
    <w:name w:val="164C1BFFACA848ED973B72D7E7C0E7E44"/>
    <w:rsid w:val="004B1177"/>
    <w:pPr>
      <w:widowControl w:val="0"/>
      <w:jc w:val="both"/>
    </w:pPr>
  </w:style>
  <w:style w:type="paragraph" w:customStyle="1" w:styleId="0779E742CA104075A8E42423EB3897064">
    <w:name w:val="0779E742CA104075A8E42423EB3897064"/>
    <w:rsid w:val="004B1177"/>
    <w:pPr>
      <w:widowControl w:val="0"/>
      <w:jc w:val="both"/>
    </w:pPr>
  </w:style>
  <w:style w:type="paragraph" w:customStyle="1" w:styleId="DD9A479D17F74EA285789C6E6D3637184">
    <w:name w:val="DD9A479D17F74EA285789C6E6D3637184"/>
    <w:rsid w:val="004B1177"/>
    <w:pPr>
      <w:widowControl w:val="0"/>
      <w:jc w:val="both"/>
    </w:pPr>
  </w:style>
  <w:style w:type="paragraph" w:customStyle="1" w:styleId="5A485028CF6547C0BD78A413D55377384">
    <w:name w:val="5A485028CF6547C0BD78A413D55377384"/>
    <w:rsid w:val="004B1177"/>
    <w:pPr>
      <w:widowControl w:val="0"/>
      <w:jc w:val="both"/>
    </w:pPr>
  </w:style>
  <w:style w:type="paragraph" w:customStyle="1" w:styleId="51BEB4D2FEDE48D5A285E8B4672C87544">
    <w:name w:val="51BEB4D2FEDE48D5A285E8B4672C87544"/>
    <w:rsid w:val="004B1177"/>
    <w:pPr>
      <w:widowControl w:val="0"/>
      <w:jc w:val="both"/>
    </w:pPr>
  </w:style>
  <w:style w:type="paragraph" w:customStyle="1" w:styleId="35083A0849854EF1B860C85E093B73904">
    <w:name w:val="35083A0849854EF1B860C85E093B73904"/>
    <w:rsid w:val="004B1177"/>
    <w:pPr>
      <w:widowControl w:val="0"/>
      <w:jc w:val="both"/>
    </w:pPr>
  </w:style>
  <w:style w:type="paragraph" w:customStyle="1" w:styleId="5DF146966FA34CF8BBBD9A06D482B0804">
    <w:name w:val="5DF146966FA34CF8BBBD9A06D482B0804"/>
    <w:rsid w:val="004B1177"/>
    <w:pPr>
      <w:widowControl w:val="0"/>
      <w:jc w:val="both"/>
    </w:pPr>
  </w:style>
  <w:style w:type="paragraph" w:customStyle="1" w:styleId="28689FE6B51E4CB6BDD27A2FFBF230674">
    <w:name w:val="28689FE6B51E4CB6BDD27A2FFBF230674"/>
    <w:rsid w:val="004B1177"/>
    <w:pPr>
      <w:widowControl w:val="0"/>
      <w:jc w:val="both"/>
    </w:pPr>
  </w:style>
  <w:style w:type="paragraph" w:customStyle="1" w:styleId="BB836FA94BE943FDA97339BD3529C8884">
    <w:name w:val="BB836FA94BE943FDA97339BD3529C8884"/>
    <w:rsid w:val="004B1177"/>
    <w:pPr>
      <w:widowControl w:val="0"/>
      <w:jc w:val="both"/>
    </w:pPr>
  </w:style>
  <w:style w:type="paragraph" w:customStyle="1" w:styleId="44B1C2DC8F9740F0B8ADBC1F472ABEB84">
    <w:name w:val="44B1C2DC8F9740F0B8ADBC1F472ABEB84"/>
    <w:rsid w:val="004B1177"/>
    <w:pPr>
      <w:widowControl w:val="0"/>
      <w:jc w:val="both"/>
    </w:pPr>
  </w:style>
  <w:style w:type="paragraph" w:customStyle="1" w:styleId="6D60C2999BB6426480DC7E23EF27D5794">
    <w:name w:val="6D60C2999BB6426480DC7E23EF27D5794"/>
    <w:rsid w:val="004B1177"/>
    <w:pPr>
      <w:widowControl w:val="0"/>
      <w:jc w:val="both"/>
    </w:pPr>
  </w:style>
  <w:style w:type="paragraph" w:customStyle="1" w:styleId="231A90429B6B4B19948E008E4964D6674">
    <w:name w:val="231A90429B6B4B19948E008E4964D6674"/>
    <w:rsid w:val="004B1177"/>
    <w:pPr>
      <w:widowControl w:val="0"/>
      <w:jc w:val="both"/>
    </w:pPr>
  </w:style>
  <w:style w:type="paragraph" w:customStyle="1" w:styleId="6F7F65585CDD49CFA03BD6D513191EDC4">
    <w:name w:val="6F7F65585CDD49CFA03BD6D513191EDC4"/>
    <w:rsid w:val="004B1177"/>
    <w:pPr>
      <w:widowControl w:val="0"/>
      <w:jc w:val="both"/>
    </w:pPr>
  </w:style>
  <w:style w:type="paragraph" w:customStyle="1" w:styleId="73CC1FD2FF7D4719B24A9B1DF9EEB6224">
    <w:name w:val="73CC1FD2FF7D4719B24A9B1DF9EEB6224"/>
    <w:rsid w:val="004B1177"/>
    <w:pPr>
      <w:widowControl w:val="0"/>
      <w:jc w:val="both"/>
    </w:pPr>
  </w:style>
  <w:style w:type="paragraph" w:customStyle="1" w:styleId="8A26A271924A4DA1A0D484EC34B756384">
    <w:name w:val="8A26A271924A4DA1A0D484EC34B756384"/>
    <w:rsid w:val="004B1177"/>
    <w:pPr>
      <w:widowControl w:val="0"/>
      <w:jc w:val="both"/>
    </w:pPr>
  </w:style>
  <w:style w:type="paragraph" w:customStyle="1" w:styleId="7B87784F757B4E08A77AC6FA92A98D284">
    <w:name w:val="7B87784F757B4E08A77AC6FA92A98D284"/>
    <w:rsid w:val="004B1177"/>
    <w:pPr>
      <w:widowControl w:val="0"/>
      <w:jc w:val="both"/>
    </w:pPr>
  </w:style>
  <w:style w:type="paragraph" w:customStyle="1" w:styleId="481BE1E620A040D6A9D2ABE73528AAE32">
    <w:name w:val="481BE1E620A040D6A9D2ABE73528AAE32"/>
    <w:rsid w:val="004B1177"/>
    <w:pPr>
      <w:widowControl w:val="0"/>
      <w:jc w:val="both"/>
    </w:pPr>
  </w:style>
  <w:style w:type="paragraph" w:customStyle="1" w:styleId="3B63E4E8BE9D4A488EB1D0DCE38CF7514">
    <w:name w:val="3B63E4E8BE9D4A488EB1D0DCE38CF7514"/>
    <w:rsid w:val="004B1177"/>
    <w:pPr>
      <w:widowControl w:val="0"/>
      <w:jc w:val="both"/>
    </w:pPr>
  </w:style>
  <w:style w:type="paragraph" w:customStyle="1" w:styleId="7D20C5DDB96D4C609FB947989B2F53975">
    <w:name w:val="7D20C5DDB96D4C609FB947989B2F53975"/>
    <w:rsid w:val="004B1177"/>
    <w:pPr>
      <w:widowControl w:val="0"/>
      <w:jc w:val="both"/>
    </w:pPr>
  </w:style>
  <w:style w:type="paragraph" w:customStyle="1" w:styleId="D86DECD72EA54A4A8D7E9E78E06C30F85">
    <w:name w:val="D86DECD72EA54A4A8D7E9E78E06C30F85"/>
    <w:rsid w:val="004B1177"/>
    <w:pPr>
      <w:widowControl w:val="0"/>
      <w:jc w:val="both"/>
    </w:pPr>
  </w:style>
  <w:style w:type="paragraph" w:customStyle="1" w:styleId="A4C56C6C0647444DAB184201ECDA14E55">
    <w:name w:val="A4C56C6C0647444DAB184201ECDA14E55"/>
    <w:rsid w:val="004B1177"/>
    <w:pPr>
      <w:widowControl w:val="0"/>
      <w:jc w:val="both"/>
    </w:pPr>
  </w:style>
  <w:style w:type="paragraph" w:customStyle="1" w:styleId="F96EA345D28D4454BA29E85F52AE860C4">
    <w:name w:val="F96EA345D28D4454BA29E85F52AE860C4"/>
    <w:rsid w:val="004B1177"/>
    <w:pPr>
      <w:widowControl w:val="0"/>
      <w:jc w:val="both"/>
    </w:pPr>
  </w:style>
  <w:style w:type="paragraph" w:customStyle="1" w:styleId="9B5A7EEE625E4B23BE42772351CF4EF15">
    <w:name w:val="9B5A7EEE625E4B23BE42772351CF4EF15"/>
    <w:rsid w:val="004B1177"/>
    <w:pPr>
      <w:widowControl w:val="0"/>
      <w:jc w:val="both"/>
    </w:pPr>
  </w:style>
  <w:style w:type="paragraph" w:customStyle="1" w:styleId="1D98361582624256B8EF1F8C1B8F3C0D5">
    <w:name w:val="1D98361582624256B8EF1F8C1B8F3C0D5"/>
    <w:rsid w:val="004B1177"/>
    <w:pPr>
      <w:widowControl w:val="0"/>
      <w:jc w:val="both"/>
    </w:pPr>
  </w:style>
  <w:style w:type="paragraph" w:customStyle="1" w:styleId="F776F23D91F940EEB5CF801B81F2460A5">
    <w:name w:val="F776F23D91F940EEB5CF801B81F2460A5"/>
    <w:rsid w:val="004B1177"/>
    <w:pPr>
      <w:widowControl w:val="0"/>
      <w:jc w:val="both"/>
    </w:pPr>
  </w:style>
  <w:style w:type="paragraph" w:customStyle="1" w:styleId="A50F5B847A7444CD8789127C8AAE90475">
    <w:name w:val="A50F5B847A7444CD8789127C8AAE90475"/>
    <w:rsid w:val="004B1177"/>
    <w:pPr>
      <w:widowControl w:val="0"/>
      <w:jc w:val="both"/>
    </w:pPr>
  </w:style>
  <w:style w:type="paragraph" w:customStyle="1" w:styleId="604F0001EC6C41548232D6B4768583295">
    <w:name w:val="604F0001EC6C41548232D6B4768583295"/>
    <w:rsid w:val="004B1177"/>
    <w:pPr>
      <w:widowControl w:val="0"/>
      <w:jc w:val="both"/>
    </w:pPr>
  </w:style>
  <w:style w:type="paragraph" w:customStyle="1" w:styleId="64D433BBB07F4051AEB87357241C1A565">
    <w:name w:val="64D433BBB07F4051AEB87357241C1A565"/>
    <w:rsid w:val="004B1177"/>
    <w:pPr>
      <w:widowControl w:val="0"/>
      <w:jc w:val="both"/>
    </w:pPr>
  </w:style>
  <w:style w:type="paragraph" w:customStyle="1" w:styleId="8964C894ADEC4803AFF5ECA286697FBB5">
    <w:name w:val="8964C894ADEC4803AFF5ECA286697FBB5"/>
    <w:rsid w:val="004B1177"/>
    <w:pPr>
      <w:widowControl w:val="0"/>
      <w:jc w:val="both"/>
    </w:pPr>
  </w:style>
  <w:style w:type="paragraph" w:customStyle="1" w:styleId="497949644A8D443680F938649795D7E85">
    <w:name w:val="497949644A8D443680F938649795D7E85"/>
    <w:rsid w:val="004B1177"/>
    <w:pPr>
      <w:widowControl w:val="0"/>
      <w:jc w:val="both"/>
    </w:pPr>
  </w:style>
  <w:style w:type="paragraph" w:customStyle="1" w:styleId="85B7F1A1E3DD406DA47C970CC5103C365">
    <w:name w:val="85B7F1A1E3DD406DA47C970CC5103C365"/>
    <w:rsid w:val="004B1177"/>
    <w:pPr>
      <w:widowControl w:val="0"/>
      <w:jc w:val="both"/>
    </w:pPr>
  </w:style>
  <w:style w:type="paragraph" w:customStyle="1" w:styleId="450D72BAE4924BFAA14AB97D159FF45D5">
    <w:name w:val="450D72BAE4924BFAA14AB97D159FF45D5"/>
    <w:rsid w:val="004B1177"/>
    <w:pPr>
      <w:widowControl w:val="0"/>
      <w:jc w:val="both"/>
    </w:pPr>
  </w:style>
  <w:style w:type="paragraph" w:customStyle="1" w:styleId="CFBBC72720EC4426ABD5F4ECDA701F355">
    <w:name w:val="CFBBC72720EC4426ABD5F4ECDA701F355"/>
    <w:rsid w:val="004B1177"/>
    <w:pPr>
      <w:widowControl w:val="0"/>
      <w:jc w:val="both"/>
    </w:pPr>
  </w:style>
  <w:style w:type="paragraph" w:customStyle="1" w:styleId="4D74D17D14874967BA468180398702585">
    <w:name w:val="4D74D17D14874967BA468180398702585"/>
    <w:rsid w:val="004B1177"/>
    <w:pPr>
      <w:widowControl w:val="0"/>
      <w:jc w:val="both"/>
    </w:pPr>
  </w:style>
  <w:style w:type="paragraph" w:customStyle="1" w:styleId="A5E01E98D4F34E17B23C63FDA20833695">
    <w:name w:val="A5E01E98D4F34E17B23C63FDA20833695"/>
    <w:rsid w:val="004B1177"/>
    <w:pPr>
      <w:widowControl w:val="0"/>
      <w:jc w:val="both"/>
    </w:pPr>
  </w:style>
  <w:style w:type="paragraph" w:customStyle="1" w:styleId="EB997C782AED4F999D0FAD39FCF4E2655">
    <w:name w:val="EB997C782AED4F999D0FAD39FCF4E2655"/>
    <w:rsid w:val="004B1177"/>
    <w:pPr>
      <w:widowControl w:val="0"/>
      <w:jc w:val="both"/>
    </w:pPr>
  </w:style>
  <w:style w:type="paragraph" w:customStyle="1" w:styleId="7AEA6855CD8647998AA252D2531947B35">
    <w:name w:val="7AEA6855CD8647998AA252D2531947B35"/>
    <w:rsid w:val="004B1177"/>
    <w:pPr>
      <w:widowControl w:val="0"/>
      <w:jc w:val="both"/>
    </w:pPr>
  </w:style>
  <w:style w:type="paragraph" w:customStyle="1" w:styleId="63BEDF80BFD2437F972E15CE4181E18A5">
    <w:name w:val="63BEDF80BFD2437F972E15CE4181E18A5"/>
    <w:rsid w:val="004B1177"/>
    <w:pPr>
      <w:widowControl w:val="0"/>
      <w:jc w:val="both"/>
    </w:pPr>
  </w:style>
  <w:style w:type="paragraph" w:customStyle="1" w:styleId="7505E96E89B04A2A837DB4E8816B2F6B3">
    <w:name w:val="7505E96E89B04A2A837DB4E8816B2F6B3"/>
    <w:rsid w:val="004B1177"/>
    <w:pPr>
      <w:widowControl w:val="0"/>
      <w:jc w:val="both"/>
    </w:pPr>
  </w:style>
  <w:style w:type="paragraph" w:customStyle="1" w:styleId="AC442B2A3F6445FA9C1848CAE123A0685">
    <w:name w:val="AC442B2A3F6445FA9C1848CAE123A0685"/>
    <w:rsid w:val="004B1177"/>
    <w:pPr>
      <w:widowControl w:val="0"/>
      <w:jc w:val="both"/>
    </w:pPr>
  </w:style>
  <w:style w:type="paragraph" w:customStyle="1" w:styleId="6E8301D4076C47C48695044C9EE48D9E5">
    <w:name w:val="6E8301D4076C47C48695044C9EE48D9E5"/>
    <w:rsid w:val="004B1177"/>
    <w:pPr>
      <w:widowControl w:val="0"/>
      <w:jc w:val="both"/>
    </w:pPr>
  </w:style>
  <w:style w:type="paragraph" w:customStyle="1" w:styleId="6F0D8010D00F45FBACB35E77BC15283D5">
    <w:name w:val="6F0D8010D00F45FBACB35E77BC15283D5"/>
    <w:rsid w:val="004B1177"/>
    <w:pPr>
      <w:widowControl w:val="0"/>
      <w:jc w:val="both"/>
    </w:pPr>
  </w:style>
  <w:style w:type="paragraph" w:customStyle="1" w:styleId="FC8363D2DF304F4F81E4B95C87E3A18B5">
    <w:name w:val="FC8363D2DF304F4F81E4B95C87E3A18B5"/>
    <w:rsid w:val="004B1177"/>
    <w:pPr>
      <w:widowControl w:val="0"/>
      <w:jc w:val="both"/>
    </w:pPr>
  </w:style>
  <w:style w:type="paragraph" w:customStyle="1" w:styleId="694F54D7BD3C420892F280EA84561E425">
    <w:name w:val="694F54D7BD3C420892F280EA84561E425"/>
    <w:rsid w:val="004B1177"/>
    <w:pPr>
      <w:widowControl w:val="0"/>
      <w:jc w:val="both"/>
    </w:pPr>
  </w:style>
  <w:style w:type="paragraph" w:customStyle="1" w:styleId="75DB56006FE8455082E7D9A756B5885C5">
    <w:name w:val="75DB56006FE8455082E7D9A756B5885C5"/>
    <w:rsid w:val="004B1177"/>
    <w:pPr>
      <w:widowControl w:val="0"/>
      <w:jc w:val="both"/>
    </w:pPr>
  </w:style>
  <w:style w:type="paragraph" w:customStyle="1" w:styleId="E9EDD3D57AF7480EA6524DF6BDEF81FB5">
    <w:name w:val="E9EDD3D57AF7480EA6524DF6BDEF81FB5"/>
    <w:rsid w:val="004B1177"/>
    <w:pPr>
      <w:widowControl w:val="0"/>
      <w:jc w:val="both"/>
    </w:pPr>
  </w:style>
  <w:style w:type="paragraph" w:customStyle="1" w:styleId="757E03880BE44871B92530147ACA46CA5">
    <w:name w:val="757E03880BE44871B92530147ACA46CA5"/>
    <w:rsid w:val="004B1177"/>
    <w:pPr>
      <w:widowControl w:val="0"/>
      <w:jc w:val="both"/>
    </w:pPr>
  </w:style>
  <w:style w:type="paragraph" w:customStyle="1" w:styleId="D63EC9567DD645B5978B0407E412592C5">
    <w:name w:val="D63EC9567DD645B5978B0407E412592C5"/>
    <w:rsid w:val="004B1177"/>
    <w:pPr>
      <w:widowControl w:val="0"/>
      <w:jc w:val="both"/>
    </w:pPr>
  </w:style>
  <w:style w:type="paragraph" w:customStyle="1" w:styleId="FBE30A9AA0174F0FA1454E08677AC5715">
    <w:name w:val="FBE30A9AA0174F0FA1454E08677AC5715"/>
    <w:rsid w:val="004B1177"/>
    <w:pPr>
      <w:widowControl w:val="0"/>
      <w:jc w:val="both"/>
    </w:pPr>
  </w:style>
  <w:style w:type="paragraph" w:customStyle="1" w:styleId="7D0D544BF67C4FCFBD4C7E80B423E6F25">
    <w:name w:val="7D0D544BF67C4FCFBD4C7E80B423E6F25"/>
    <w:rsid w:val="004B1177"/>
    <w:pPr>
      <w:widowControl w:val="0"/>
      <w:jc w:val="both"/>
    </w:pPr>
  </w:style>
  <w:style w:type="paragraph" w:customStyle="1" w:styleId="FF6C237618D94DC68AB0636E6F942EAF5">
    <w:name w:val="FF6C237618D94DC68AB0636E6F942EAF5"/>
    <w:rsid w:val="004B1177"/>
    <w:pPr>
      <w:widowControl w:val="0"/>
      <w:jc w:val="both"/>
    </w:pPr>
  </w:style>
  <w:style w:type="paragraph" w:customStyle="1" w:styleId="C9679730E5C34D78801C982DA73EEF215">
    <w:name w:val="C9679730E5C34D78801C982DA73EEF215"/>
    <w:rsid w:val="004B1177"/>
    <w:pPr>
      <w:widowControl w:val="0"/>
      <w:jc w:val="both"/>
    </w:pPr>
  </w:style>
  <w:style w:type="paragraph" w:customStyle="1" w:styleId="F420821572D24D56BF50BF2D176FF51B5">
    <w:name w:val="F420821572D24D56BF50BF2D176FF51B5"/>
    <w:rsid w:val="004B1177"/>
    <w:pPr>
      <w:widowControl w:val="0"/>
      <w:jc w:val="both"/>
    </w:pPr>
  </w:style>
  <w:style w:type="paragraph" w:customStyle="1" w:styleId="6A917430EF8741B6993E51D54C4B49D85">
    <w:name w:val="6A917430EF8741B6993E51D54C4B49D85"/>
    <w:rsid w:val="004B1177"/>
    <w:pPr>
      <w:widowControl w:val="0"/>
      <w:jc w:val="both"/>
    </w:pPr>
  </w:style>
  <w:style w:type="paragraph" w:customStyle="1" w:styleId="03ED4C2CA944470085CFADF9FA82900E5">
    <w:name w:val="03ED4C2CA944470085CFADF9FA82900E5"/>
    <w:rsid w:val="004B1177"/>
    <w:pPr>
      <w:widowControl w:val="0"/>
      <w:jc w:val="both"/>
    </w:pPr>
  </w:style>
  <w:style w:type="paragraph" w:customStyle="1" w:styleId="5B9E14952E1F41B4813E53FFBAED28165">
    <w:name w:val="5B9E14952E1F41B4813E53FFBAED28165"/>
    <w:rsid w:val="004B1177"/>
    <w:pPr>
      <w:widowControl w:val="0"/>
      <w:jc w:val="both"/>
    </w:pPr>
  </w:style>
  <w:style w:type="paragraph" w:customStyle="1" w:styleId="42F4175275DA4428806E94CFCF1EF40D5">
    <w:name w:val="42F4175275DA4428806E94CFCF1EF40D5"/>
    <w:rsid w:val="004B1177"/>
    <w:pPr>
      <w:widowControl w:val="0"/>
      <w:jc w:val="both"/>
    </w:pPr>
  </w:style>
  <w:style w:type="paragraph" w:customStyle="1" w:styleId="C130886CF3114F398B3ECE95021E61785">
    <w:name w:val="C130886CF3114F398B3ECE95021E61785"/>
    <w:rsid w:val="004B1177"/>
    <w:pPr>
      <w:widowControl w:val="0"/>
      <w:jc w:val="both"/>
    </w:pPr>
  </w:style>
  <w:style w:type="paragraph" w:customStyle="1" w:styleId="1627328FCB034B5D942A32C992F19B995">
    <w:name w:val="1627328FCB034B5D942A32C992F19B995"/>
    <w:rsid w:val="004B1177"/>
    <w:pPr>
      <w:widowControl w:val="0"/>
      <w:jc w:val="both"/>
    </w:pPr>
  </w:style>
  <w:style w:type="paragraph" w:customStyle="1" w:styleId="8D8D480B154A43B48BF2AA4E8BC3ADA85">
    <w:name w:val="8D8D480B154A43B48BF2AA4E8BC3ADA85"/>
    <w:rsid w:val="004B1177"/>
    <w:pPr>
      <w:widowControl w:val="0"/>
      <w:jc w:val="both"/>
    </w:pPr>
  </w:style>
  <w:style w:type="paragraph" w:customStyle="1" w:styleId="9819D2007303425FA717A090E953873B5">
    <w:name w:val="9819D2007303425FA717A090E953873B5"/>
    <w:rsid w:val="004B1177"/>
    <w:pPr>
      <w:widowControl w:val="0"/>
      <w:jc w:val="both"/>
    </w:pPr>
  </w:style>
  <w:style w:type="paragraph" w:customStyle="1" w:styleId="78F58B99014C4AC393E3BB4CE1BDAF1E5">
    <w:name w:val="78F58B99014C4AC393E3BB4CE1BDAF1E5"/>
    <w:rsid w:val="004B1177"/>
    <w:pPr>
      <w:widowControl w:val="0"/>
      <w:jc w:val="both"/>
    </w:pPr>
  </w:style>
  <w:style w:type="paragraph" w:customStyle="1" w:styleId="20930FB2DAD84EF3868E28447A3B9C2A5">
    <w:name w:val="20930FB2DAD84EF3868E28447A3B9C2A5"/>
    <w:rsid w:val="004B1177"/>
    <w:pPr>
      <w:widowControl w:val="0"/>
      <w:jc w:val="both"/>
    </w:pPr>
  </w:style>
  <w:style w:type="paragraph" w:customStyle="1" w:styleId="6D6F77130A164A6D855D4F39CD448E225">
    <w:name w:val="6D6F77130A164A6D855D4F39CD448E225"/>
    <w:rsid w:val="004B1177"/>
    <w:pPr>
      <w:widowControl w:val="0"/>
      <w:jc w:val="both"/>
    </w:pPr>
  </w:style>
  <w:style w:type="paragraph" w:customStyle="1" w:styleId="BD39FEF0031B402E99AE31F8B16B94905">
    <w:name w:val="BD39FEF0031B402E99AE31F8B16B94905"/>
    <w:rsid w:val="004B1177"/>
    <w:pPr>
      <w:widowControl w:val="0"/>
      <w:jc w:val="both"/>
    </w:pPr>
  </w:style>
  <w:style w:type="paragraph" w:customStyle="1" w:styleId="B9AC997E7AC04564B481830B7671C9AD5">
    <w:name w:val="B9AC997E7AC04564B481830B7671C9AD5"/>
    <w:rsid w:val="004B1177"/>
    <w:pPr>
      <w:widowControl w:val="0"/>
      <w:jc w:val="both"/>
    </w:pPr>
  </w:style>
  <w:style w:type="paragraph" w:customStyle="1" w:styleId="36389B22B3FA4C2B8FB7826572CD3B895">
    <w:name w:val="36389B22B3FA4C2B8FB7826572CD3B895"/>
    <w:rsid w:val="004B1177"/>
    <w:pPr>
      <w:widowControl w:val="0"/>
      <w:jc w:val="both"/>
    </w:pPr>
  </w:style>
  <w:style w:type="paragraph" w:customStyle="1" w:styleId="22DEC12EF8CA4008ABA0D197CB59DB895">
    <w:name w:val="22DEC12EF8CA4008ABA0D197CB59DB895"/>
    <w:rsid w:val="004B1177"/>
    <w:pPr>
      <w:widowControl w:val="0"/>
      <w:jc w:val="both"/>
    </w:pPr>
  </w:style>
  <w:style w:type="paragraph" w:customStyle="1" w:styleId="458FED72C9FE47909A35C9B3B0A648375">
    <w:name w:val="458FED72C9FE47909A35C9B3B0A648375"/>
    <w:rsid w:val="004B1177"/>
    <w:pPr>
      <w:widowControl w:val="0"/>
      <w:jc w:val="both"/>
    </w:pPr>
  </w:style>
  <w:style w:type="paragraph" w:customStyle="1" w:styleId="E540858048A64798BA3CAEAA0E75CC085">
    <w:name w:val="E540858048A64798BA3CAEAA0E75CC085"/>
    <w:rsid w:val="004B1177"/>
    <w:pPr>
      <w:widowControl w:val="0"/>
      <w:jc w:val="both"/>
    </w:pPr>
  </w:style>
  <w:style w:type="paragraph" w:customStyle="1" w:styleId="3FBCEE699A3C400885B384919ACD83355">
    <w:name w:val="3FBCEE699A3C400885B384919ACD83355"/>
    <w:rsid w:val="004B1177"/>
    <w:pPr>
      <w:widowControl w:val="0"/>
      <w:jc w:val="both"/>
    </w:pPr>
  </w:style>
  <w:style w:type="paragraph" w:customStyle="1" w:styleId="590F22AB55FF49D2B81784944CA6E4525">
    <w:name w:val="590F22AB55FF49D2B81784944CA6E4525"/>
    <w:rsid w:val="004B1177"/>
    <w:pPr>
      <w:widowControl w:val="0"/>
      <w:jc w:val="both"/>
    </w:pPr>
  </w:style>
  <w:style w:type="paragraph" w:customStyle="1" w:styleId="A003CB66E3E0427AA1ECE1B920DE1DCC5">
    <w:name w:val="A003CB66E3E0427AA1ECE1B920DE1DCC5"/>
    <w:rsid w:val="004B1177"/>
    <w:pPr>
      <w:widowControl w:val="0"/>
      <w:jc w:val="both"/>
    </w:pPr>
  </w:style>
  <w:style w:type="paragraph" w:customStyle="1" w:styleId="2ADD1E2F96894138B75E07A3DF5ECB285">
    <w:name w:val="2ADD1E2F96894138B75E07A3DF5ECB285"/>
    <w:rsid w:val="004B1177"/>
    <w:pPr>
      <w:widowControl w:val="0"/>
      <w:jc w:val="both"/>
    </w:pPr>
  </w:style>
  <w:style w:type="paragraph" w:customStyle="1" w:styleId="896B1927C14E45D19B9FF26FFC4B8AB75">
    <w:name w:val="896B1927C14E45D19B9FF26FFC4B8AB75"/>
    <w:rsid w:val="004B1177"/>
    <w:pPr>
      <w:widowControl w:val="0"/>
      <w:jc w:val="both"/>
    </w:pPr>
  </w:style>
  <w:style w:type="paragraph" w:customStyle="1" w:styleId="DA8B200C92AB43288544E2C2D83F7C205">
    <w:name w:val="DA8B200C92AB43288544E2C2D83F7C205"/>
    <w:rsid w:val="004B1177"/>
    <w:pPr>
      <w:widowControl w:val="0"/>
      <w:jc w:val="both"/>
    </w:pPr>
  </w:style>
  <w:style w:type="paragraph" w:customStyle="1" w:styleId="094009ABF10844AAB0BA9C80D60702505">
    <w:name w:val="094009ABF10844AAB0BA9C80D60702505"/>
    <w:rsid w:val="004B1177"/>
    <w:pPr>
      <w:widowControl w:val="0"/>
      <w:jc w:val="both"/>
    </w:pPr>
  </w:style>
  <w:style w:type="paragraph" w:customStyle="1" w:styleId="8CCFCCB78A354926A75AE57657278D695">
    <w:name w:val="8CCFCCB78A354926A75AE57657278D695"/>
    <w:rsid w:val="004B1177"/>
    <w:pPr>
      <w:widowControl w:val="0"/>
      <w:jc w:val="both"/>
    </w:pPr>
  </w:style>
  <w:style w:type="paragraph" w:customStyle="1" w:styleId="61E19D8AA4A34B6994BE4DDCFC94CFE45">
    <w:name w:val="61E19D8AA4A34B6994BE4DDCFC94CFE45"/>
    <w:rsid w:val="004B1177"/>
    <w:pPr>
      <w:widowControl w:val="0"/>
      <w:jc w:val="both"/>
    </w:pPr>
  </w:style>
  <w:style w:type="paragraph" w:customStyle="1" w:styleId="EA7E6395849E45A6AD39ADAE3568A1A65">
    <w:name w:val="EA7E6395849E45A6AD39ADAE3568A1A65"/>
    <w:rsid w:val="004B1177"/>
    <w:pPr>
      <w:widowControl w:val="0"/>
      <w:jc w:val="both"/>
    </w:pPr>
  </w:style>
  <w:style w:type="paragraph" w:customStyle="1" w:styleId="7D6B6F44092A460C9EF48F5D2AC2863B5">
    <w:name w:val="7D6B6F44092A460C9EF48F5D2AC2863B5"/>
    <w:rsid w:val="004B1177"/>
    <w:pPr>
      <w:widowControl w:val="0"/>
      <w:jc w:val="both"/>
    </w:pPr>
  </w:style>
  <w:style w:type="paragraph" w:customStyle="1" w:styleId="5C0B579F2DFB472C9C14D022ACC8D3DA5">
    <w:name w:val="5C0B579F2DFB472C9C14D022ACC8D3DA5"/>
    <w:rsid w:val="004B1177"/>
    <w:pPr>
      <w:widowControl w:val="0"/>
      <w:jc w:val="both"/>
    </w:pPr>
  </w:style>
  <w:style w:type="paragraph" w:customStyle="1" w:styleId="27EB6536884B42C6883CBC3713C87CBA5">
    <w:name w:val="27EB6536884B42C6883CBC3713C87CBA5"/>
    <w:rsid w:val="004B1177"/>
    <w:pPr>
      <w:widowControl w:val="0"/>
      <w:jc w:val="both"/>
    </w:pPr>
  </w:style>
  <w:style w:type="paragraph" w:customStyle="1" w:styleId="4E0EF730E4AF44EF91AC7B4C18C4D2955">
    <w:name w:val="4E0EF730E4AF44EF91AC7B4C18C4D2955"/>
    <w:rsid w:val="004B1177"/>
    <w:pPr>
      <w:widowControl w:val="0"/>
      <w:jc w:val="both"/>
    </w:pPr>
  </w:style>
  <w:style w:type="paragraph" w:customStyle="1" w:styleId="776441E91C3441C2818FF310F5C8459D5">
    <w:name w:val="776441E91C3441C2818FF310F5C8459D5"/>
    <w:rsid w:val="004B1177"/>
    <w:pPr>
      <w:widowControl w:val="0"/>
      <w:jc w:val="both"/>
    </w:pPr>
  </w:style>
  <w:style w:type="paragraph" w:customStyle="1" w:styleId="EB916B143C3444109FB88AB9A27B67565">
    <w:name w:val="EB916B143C3444109FB88AB9A27B67565"/>
    <w:rsid w:val="004B1177"/>
    <w:pPr>
      <w:widowControl w:val="0"/>
      <w:jc w:val="both"/>
    </w:pPr>
  </w:style>
  <w:style w:type="paragraph" w:customStyle="1" w:styleId="4C936D27F42640D7AA5883C9723CEE755">
    <w:name w:val="4C936D27F42640D7AA5883C9723CEE755"/>
    <w:rsid w:val="004B1177"/>
    <w:pPr>
      <w:widowControl w:val="0"/>
      <w:jc w:val="both"/>
    </w:pPr>
  </w:style>
  <w:style w:type="paragraph" w:customStyle="1" w:styleId="A11549C0AA124F6CB39179F3E9AE77A55">
    <w:name w:val="A11549C0AA124F6CB39179F3E9AE77A55"/>
    <w:rsid w:val="004B1177"/>
    <w:pPr>
      <w:widowControl w:val="0"/>
      <w:jc w:val="both"/>
    </w:pPr>
  </w:style>
  <w:style w:type="paragraph" w:customStyle="1" w:styleId="004CA933FF08483BB571F61677D226B85">
    <w:name w:val="004CA933FF08483BB571F61677D226B85"/>
    <w:rsid w:val="004B1177"/>
    <w:pPr>
      <w:widowControl w:val="0"/>
      <w:jc w:val="both"/>
    </w:pPr>
  </w:style>
  <w:style w:type="paragraph" w:customStyle="1" w:styleId="F667CE4C4B9B46EDA45009A32FF285455">
    <w:name w:val="F667CE4C4B9B46EDA45009A32FF285455"/>
    <w:rsid w:val="004B1177"/>
    <w:pPr>
      <w:widowControl w:val="0"/>
      <w:jc w:val="both"/>
    </w:pPr>
  </w:style>
  <w:style w:type="paragraph" w:customStyle="1" w:styleId="FCDF063385664E56B0FF388A03461DAC5">
    <w:name w:val="FCDF063385664E56B0FF388A03461DAC5"/>
    <w:rsid w:val="004B1177"/>
    <w:pPr>
      <w:widowControl w:val="0"/>
      <w:jc w:val="both"/>
    </w:pPr>
  </w:style>
  <w:style w:type="paragraph" w:customStyle="1" w:styleId="583552C3F9B94A2F8BAAC48BC044582B5">
    <w:name w:val="583552C3F9B94A2F8BAAC48BC044582B5"/>
    <w:rsid w:val="004B1177"/>
    <w:pPr>
      <w:widowControl w:val="0"/>
      <w:jc w:val="both"/>
    </w:pPr>
  </w:style>
  <w:style w:type="paragraph" w:customStyle="1" w:styleId="965EF6CF91F6483589EBCF1EEB5618515">
    <w:name w:val="965EF6CF91F6483589EBCF1EEB5618515"/>
    <w:rsid w:val="004B1177"/>
    <w:pPr>
      <w:widowControl w:val="0"/>
      <w:jc w:val="both"/>
    </w:pPr>
  </w:style>
  <w:style w:type="paragraph" w:customStyle="1" w:styleId="06BA2C57760140BB8C3CC8D872164E035">
    <w:name w:val="06BA2C57760140BB8C3CC8D872164E035"/>
    <w:rsid w:val="004B1177"/>
    <w:pPr>
      <w:widowControl w:val="0"/>
      <w:jc w:val="both"/>
    </w:pPr>
  </w:style>
  <w:style w:type="paragraph" w:customStyle="1" w:styleId="164C1BFFACA848ED973B72D7E7C0E7E45">
    <w:name w:val="164C1BFFACA848ED973B72D7E7C0E7E45"/>
    <w:rsid w:val="004B1177"/>
    <w:pPr>
      <w:widowControl w:val="0"/>
      <w:jc w:val="both"/>
    </w:pPr>
  </w:style>
  <w:style w:type="paragraph" w:customStyle="1" w:styleId="0779E742CA104075A8E42423EB3897065">
    <w:name w:val="0779E742CA104075A8E42423EB3897065"/>
    <w:rsid w:val="004B1177"/>
    <w:pPr>
      <w:widowControl w:val="0"/>
      <w:jc w:val="both"/>
    </w:pPr>
  </w:style>
  <w:style w:type="paragraph" w:customStyle="1" w:styleId="DD9A479D17F74EA285789C6E6D3637185">
    <w:name w:val="DD9A479D17F74EA285789C6E6D3637185"/>
    <w:rsid w:val="004B1177"/>
    <w:pPr>
      <w:widowControl w:val="0"/>
      <w:jc w:val="both"/>
    </w:pPr>
  </w:style>
  <w:style w:type="paragraph" w:customStyle="1" w:styleId="5A485028CF6547C0BD78A413D55377385">
    <w:name w:val="5A485028CF6547C0BD78A413D55377385"/>
    <w:rsid w:val="004B1177"/>
    <w:pPr>
      <w:widowControl w:val="0"/>
      <w:jc w:val="both"/>
    </w:pPr>
  </w:style>
  <w:style w:type="paragraph" w:customStyle="1" w:styleId="51BEB4D2FEDE48D5A285E8B4672C87545">
    <w:name w:val="51BEB4D2FEDE48D5A285E8B4672C87545"/>
    <w:rsid w:val="004B1177"/>
    <w:pPr>
      <w:widowControl w:val="0"/>
      <w:jc w:val="both"/>
    </w:pPr>
  </w:style>
  <w:style w:type="paragraph" w:customStyle="1" w:styleId="35083A0849854EF1B860C85E093B73905">
    <w:name w:val="35083A0849854EF1B860C85E093B73905"/>
    <w:rsid w:val="004B1177"/>
    <w:pPr>
      <w:widowControl w:val="0"/>
      <w:jc w:val="both"/>
    </w:pPr>
  </w:style>
  <w:style w:type="paragraph" w:customStyle="1" w:styleId="5DF146966FA34CF8BBBD9A06D482B0805">
    <w:name w:val="5DF146966FA34CF8BBBD9A06D482B0805"/>
    <w:rsid w:val="004B1177"/>
    <w:pPr>
      <w:widowControl w:val="0"/>
      <w:jc w:val="both"/>
    </w:pPr>
  </w:style>
  <w:style w:type="paragraph" w:customStyle="1" w:styleId="28689FE6B51E4CB6BDD27A2FFBF230675">
    <w:name w:val="28689FE6B51E4CB6BDD27A2FFBF230675"/>
    <w:rsid w:val="004B1177"/>
    <w:pPr>
      <w:widowControl w:val="0"/>
      <w:jc w:val="both"/>
    </w:pPr>
  </w:style>
  <w:style w:type="paragraph" w:customStyle="1" w:styleId="BB836FA94BE943FDA97339BD3529C8885">
    <w:name w:val="BB836FA94BE943FDA97339BD3529C8885"/>
    <w:rsid w:val="004B1177"/>
    <w:pPr>
      <w:widowControl w:val="0"/>
      <w:jc w:val="both"/>
    </w:pPr>
  </w:style>
  <w:style w:type="paragraph" w:customStyle="1" w:styleId="44B1C2DC8F9740F0B8ADBC1F472ABEB85">
    <w:name w:val="44B1C2DC8F9740F0B8ADBC1F472ABEB85"/>
    <w:rsid w:val="004B1177"/>
    <w:pPr>
      <w:widowControl w:val="0"/>
      <w:jc w:val="both"/>
    </w:pPr>
  </w:style>
  <w:style w:type="paragraph" w:customStyle="1" w:styleId="6D60C2999BB6426480DC7E23EF27D5795">
    <w:name w:val="6D60C2999BB6426480DC7E23EF27D5795"/>
    <w:rsid w:val="004B1177"/>
    <w:pPr>
      <w:widowControl w:val="0"/>
      <w:jc w:val="both"/>
    </w:pPr>
  </w:style>
  <w:style w:type="paragraph" w:customStyle="1" w:styleId="231A90429B6B4B19948E008E4964D6675">
    <w:name w:val="231A90429B6B4B19948E008E4964D6675"/>
    <w:rsid w:val="004B1177"/>
    <w:pPr>
      <w:widowControl w:val="0"/>
      <w:jc w:val="both"/>
    </w:pPr>
  </w:style>
  <w:style w:type="paragraph" w:customStyle="1" w:styleId="6F7F65585CDD49CFA03BD6D513191EDC5">
    <w:name w:val="6F7F65585CDD49CFA03BD6D513191EDC5"/>
    <w:rsid w:val="004B1177"/>
    <w:pPr>
      <w:widowControl w:val="0"/>
      <w:jc w:val="both"/>
    </w:pPr>
  </w:style>
  <w:style w:type="paragraph" w:customStyle="1" w:styleId="73CC1FD2FF7D4719B24A9B1DF9EEB6225">
    <w:name w:val="73CC1FD2FF7D4719B24A9B1DF9EEB6225"/>
    <w:rsid w:val="004B1177"/>
    <w:pPr>
      <w:widowControl w:val="0"/>
      <w:jc w:val="both"/>
    </w:pPr>
  </w:style>
  <w:style w:type="paragraph" w:customStyle="1" w:styleId="8A26A271924A4DA1A0D484EC34B756385">
    <w:name w:val="8A26A271924A4DA1A0D484EC34B756385"/>
    <w:rsid w:val="004B1177"/>
    <w:pPr>
      <w:widowControl w:val="0"/>
      <w:jc w:val="both"/>
    </w:pPr>
  </w:style>
  <w:style w:type="paragraph" w:customStyle="1" w:styleId="7B87784F757B4E08A77AC6FA92A98D285">
    <w:name w:val="7B87784F757B4E08A77AC6FA92A98D285"/>
    <w:rsid w:val="004B1177"/>
    <w:pPr>
      <w:widowControl w:val="0"/>
      <w:jc w:val="both"/>
    </w:pPr>
  </w:style>
  <w:style w:type="paragraph" w:customStyle="1" w:styleId="481BE1E620A040D6A9D2ABE73528AAE33">
    <w:name w:val="481BE1E620A040D6A9D2ABE73528AAE33"/>
    <w:rsid w:val="004B1177"/>
    <w:pPr>
      <w:widowControl w:val="0"/>
      <w:jc w:val="both"/>
    </w:pPr>
  </w:style>
  <w:style w:type="paragraph" w:customStyle="1" w:styleId="3B63E4E8BE9D4A488EB1D0DCE38CF7515">
    <w:name w:val="3B63E4E8BE9D4A488EB1D0DCE38CF7515"/>
    <w:rsid w:val="004B1177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32AC67-57DC-4BB7-A94B-693CA7C00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信息登记表-校园招聘.dotm</Template>
  <TotalTime>29</TotalTime>
  <Pages>1</Pages>
  <Words>257</Words>
  <Characters>1469</Characters>
  <Application>Microsoft Office Word</Application>
  <DocSecurity>0</DocSecurity>
  <Lines>12</Lines>
  <Paragraphs>3</Paragraphs>
  <ScaleCrop>false</ScaleCrop>
  <Company>上海电气</Company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Marshal Yuan</dc:creator>
  <cp:keywords/>
  <dc:description/>
  <cp:lastModifiedBy>袁帅</cp:lastModifiedBy>
  <cp:revision>37</cp:revision>
  <cp:lastPrinted>2016-02-03T08:03:00Z</cp:lastPrinted>
  <dcterms:created xsi:type="dcterms:W3CDTF">2016-02-03T08:54:00Z</dcterms:created>
  <dcterms:modified xsi:type="dcterms:W3CDTF">2019-05-17T01:29:00Z</dcterms:modified>
</cp:coreProperties>
</file>